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D90072" w14:textId="77777777" w:rsidR="00144C46" w:rsidRDefault="00256B50" w:rsidP="00A67EAA">
      <w:pPr>
        <w:ind w:hanging="1710"/>
      </w:pPr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719680" behindDoc="1" locked="0" layoutInCell="1" allowOverlap="1" wp14:anchorId="3DAE0225" wp14:editId="5795218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605633"/>
            <wp:effectExtent l="0" t="0" r="0" b="0"/>
            <wp:wrapNone/>
            <wp:docPr id="3" name="Picture 3" descr="Macintosh HD:Users:afonseca:Desktop:Personal:5th:RCC:RCC-0040-16 ShopIn Annual Concepts 8:Shop In word doc background v2 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fonseca:Desktop:Personal:5th:RCC:RCC-0040-16 ShopIn Annual Concepts 8:Shop In word doc background v2 b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60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2D2A2" w14:textId="77777777" w:rsidR="00144C46" w:rsidRPr="00144C46" w:rsidRDefault="00144C46" w:rsidP="00144C46"/>
    <w:p w14:paraId="04876214" w14:textId="77777777" w:rsidR="00144C46" w:rsidRPr="00144C46" w:rsidRDefault="00144C46" w:rsidP="00144C46"/>
    <w:p w14:paraId="58CA48D8" w14:textId="77777777" w:rsidR="00144C46" w:rsidRPr="00144C46" w:rsidRDefault="00144C46" w:rsidP="00144C46"/>
    <w:p w14:paraId="63596D6B" w14:textId="77777777" w:rsidR="00144C46" w:rsidRPr="00144C46" w:rsidRDefault="00144C46" w:rsidP="00144C46"/>
    <w:p w14:paraId="78C791BC" w14:textId="77777777" w:rsidR="00144C46" w:rsidRPr="00144C46" w:rsidRDefault="00144C46" w:rsidP="00144C46"/>
    <w:p w14:paraId="1B2EE0C5" w14:textId="77777777" w:rsidR="00144C46" w:rsidRPr="00144C46" w:rsidRDefault="00144C46" w:rsidP="00144C46"/>
    <w:p w14:paraId="7071A8A0" w14:textId="77777777" w:rsidR="00144C46" w:rsidRPr="00144C46" w:rsidRDefault="00144C46" w:rsidP="00144C46"/>
    <w:p w14:paraId="535EF1C4" w14:textId="77777777" w:rsidR="00144C46" w:rsidRPr="00144C46" w:rsidRDefault="008E3153" w:rsidP="00144C46">
      <w:r>
        <w:rPr>
          <w:noProof/>
        </w:rPr>
        <w:drawing>
          <wp:anchor distT="0" distB="0" distL="114300" distR="114300" simplePos="0" relativeHeight="251689984" behindDoc="0" locked="0" layoutInCell="1" allowOverlap="1" wp14:anchorId="0F341AF4" wp14:editId="5CFAAD20">
            <wp:simplePos x="0" y="0"/>
            <wp:positionH relativeFrom="column">
              <wp:posOffset>617855</wp:posOffset>
            </wp:positionH>
            <wp:positionV relativeFrom="paragraph">
              <wp:posOffset>169545</wp:posOffset>
            </wp:positionV>
            <wp:extent cx="2928620" cy="14687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DDEEA" w14:textId="77777777" w:rsidR="00144C46" w:rsidRPr="00144C46" w:rsidRDefault="00144C46" w:rsidP="00144C46"/>
    <w:p w14:paraId="1E0DBABC" w14:textId="77777777" w:rsidR="00144C46" w:rsidRPr="00144C46" w:rsidRDefault="008E3153" w:rsidP="00144C46">
      <w:r>
        <w:rPr>
          <w:noProof/>
        </w:rPr>
        <w:drawing>
          <wp:anchor distT="0" distB="0" distL="114300" distR="114300" simplePos="0" relativeHeight="251694080" behindDoc="0" locked="0" layoutInCell="1" allowOverlap="1" wp14:anchorId="17D07E18" wp14:editId="34820D8D">
            <wp:simplePos x="0" y="0"/>
            <wp:positionH relativeFrom="column">
              <wp:posOffset>4107233</wp:posOffset>
            </wp:positionH>
            <wp:positionV relativeFrom="paragraph">
              <wp:posOffset>48182</wp:posOffset>
            </wp:positionV>
            <wp:extent cx="3105150" cy="9404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17E5D" w14:textId="77777777" w:rsidR="00144C46" w:rsidRPr="00144C46" w:rsidRDefault="00144C46" w:rsidP="00144C46"/>
    <w:p w14:paraId="0D1974E1" w14:textId="77777777" w:rsidR="00144C46" w:rsidRPr="00144C46" w:rsidRDefault="00144C46" w:rsidP="00144C46"/>
    <w:p w14:paraId="24A58CF8" w14:textId="77777777" w:rsidR="00144C46" w:rsidRPr="00144C46" w:rsidRDefault="00144C46" w:rsidP="00144C46"/>
    <w:p w14:paraId="7E1DC687" w14:textId="77777777" w:rsidR="00144C46" w:rsidRPr="00144C46" w:rsidRDefault="00144C46" w:rsidP="00144C46"/>
    <w:p w14:paraId="57563156" w14:textId="77777777" w:rsidR="00144C46" w:rsidRPr="00144C46" w:rsidRDefault="00144C46" w:rsidP="00144C46"/>
    <w:p w14:paraId="20AF99AB" w14:textId="77777777" w:rsidR="00144C46" w:rsidRPr="00144C46" w:rsidRDefault="00B96B56" w:rsidP="00144C46">
      <w:r>
        <w:rPr>
          <w:noProof/>
        </w:rPr>
        <w:drawing>
          <wp:anchor distT="0" distB="0" distL="114300" distR="114300" simplePos="0" relativeHeight="251691008" behindDoc="0" locked="0" layoutInCell="1" allowOverlap="1" wp14:anchorId="7C4EA1DA" wp14:editId="6FA41AE8">
            <wp:simplePos x="0" y="0"/>
            <wp:positionH relativeFrom="column">
              <wp:posOffset>1097915</wp:posOffset>
            </wp:positionH>
            <wp:positionV relativeFrom="paragraph">
              <wp:posOffset>155575</wp:posOffset>
            </wp:positionV>
            <wp:extent cx="2049780" cy="857250"/>
            <wp:effectExtent l="0" t="0" r="762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05A93A16" wp14:editId="4825FE96">
            <wp:simplePos x="0" y="0"/>
            <wp:positionH relativeFrom="column">
              <wp:posOffset>4624705</wp:posOffset>
            </wp:positionH>
            <wp:positionV relativeFrom="paragraph">
              <wp:posOffset>194310</wp:posOffset>
            </wp:positionV>
            <wp:extent cx="2157730" cy="1158875"/>
            <wp:effectExtent l="0" t="0" r="127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6FE68" w14:textId="77777777" w:rsidR="00144C46" w:rsidRPr="00144C46" w:rsidRDefault="00144C46" w:rsidP="00144C46"/>
    <w:p w14:paraId="207A819F" w14:textId="77777777" w:rsidR="00144C46" w:rsidRPr="00144C46" w:rsidRDefault="00144C46" w:rsidP="00144C46"/>
    <w:p w14:paraId="16CB8030" w14:textId="77777777" w:rsidR="00144C46" w:rsidRPr="00144C46" w:rsidRDefault="00144C46" w:rsidP="00144C46"/>
    <w:p w14:paraId="18017999" w14:textId="77777777" w:rsidR="00144C46" w:rsidRPr="00144C46" w:rsidRDefault="00144C46" w:rsidP="00144C46"/>
    <w:p w14:paraId="0BA292FD" w14:textId="77777777" w:rsidR="00144C46" w:rsidRPr="00144C46" w:rsidRDefault="00144C46" w:rsidP="00144C46"/>
    <w:p w14:paraId="76EDB46C" w14:textId="77777777" w:rsidR="00144C46" w:rsidRPr="00144C46" w:rsidRDefault="00144C46" w:rsidP="00144C46"/>
    <w:p w14:paraId="182F7C23" w14:textId="77777777" w:rsidR="00144C46" w:rsidRPr="00144C46" w:rsidRDefault="00B96B56" w:rsidP="00144C46">
      <w:r>
        <w:rPr>
          <w:noProof/>
        </w:rPr>
        <w:drawing>
          <wp:anchor distT="0" distB="0" distL="114300" distR="114300" simplePos="0" relativeHeight="251692032" behindDoc="0" locked="0" layoutInCell="1" allowOverlap="1" wp14:anchorId="74A49ADA" wp14:editId="69D59FA5">
            <wp:simplePos x="0" y="0"/>
            <wp:positionH relativeFrom="column">
              <wp:posOffset>777875</wp:posOffset>
            </wp:positionH>
            <wp:positionV relativeFrom="paragraph">
              <wp:posOffset>84455</wp:posOffset>
            </wp:positionV>
            <wp:extent cx="2635885" cy="1211580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435A5FEC" wp14:editId="7D1EB88C">
            <wp:simplePos x="0" y="0"/>
            <wp:positionH relativeFrom="column">
              <wp:posOffset>4448175</wp:posOffset>
            </wp:positionH>
            <wp:positionV relativeFrom="paragraph">
              <wp:posOffset>221615</wp:posOffset>
            </wp:positionV>
            <wp:extent cx="2480310" cy="1085850"/>
            <wp:effectExtent l="0" t="0" r="889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A0994" w14:textId="77777777" w:rsidR="00144C46" w:rsidRPr="00144C46" w:rsidRDefault="00144C46" w:rsidP="00144C46"/>
    <w:p w14:paraId="2C0E5BD1" w14:textId="77777777" w:rsidR="00144C46" w:rsidRPr="00144C46" w:rsidRDefault="00144C46" w:rsidP="00144C46"/>
    <w:p w14:paraId="3DE52DE1" w14:textId="77777777" w:rsidR="00144C46" w:rsidRPr="00144C46" w:rsidRDefault="00144C46" w:rsidP="00144C46"/>
    <w:p w14:paraId="1C1DD91F" w14:textId="77777777" w:rsidR="00144C46" w:rsidRPr="00144C46" w:rsidRDefault="00144C46" w:rsidP="00144C46"/>
    <w:p w14:paraId="401F3F92" w14:textId="77777777" w:rsidR="00144C46" w:rsidRPr="00144C46" w:rsidRDefault="00144C46" w:rsidP="00144C46"/>
    <w:p w14:paraId="09D69E8E" w14:textId="77777777" w:rsidR="00144C46" w:rsidRPr="00144C46" w:rsidRDefault="00144C46" w:rsidP="00144C46"/>
    <w:p w14:paraId="098D7140" w14:textId="77777777" w:rsidR="00144C46" w:rsidRPr="00144C46" w:rsidRDefault="00144C46" w:rsidP="00144C46"/>
    <w:p w14:paraId="123E588E" w14:textId="77777777" w:rsidR="00144C46" w:rsidRPr="00144C46" w:rsidRDefault="00B96B56" w:rsidP="00144C46">
      <w:r w:rsidRPr="006076E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5165" behindDoc="1" locked="0" layoutInCell="1" allowOverlap="1" wp14:anchorId="1E9ACE91" wp14:editId="33F36652">
                <wp:simplePos x="0" y="0"/>
                <wp:positionH relativeFrom="column">
                  <wp:posOffset>0</wp:posOffset>
                </wp:positionH>
                <wp:positionV relativeFrom="paragraph">
                  <wp:posOffset>53975</wp:posOffset>
                </wp:positionV>
                <wp:extent cx="7795260" cy="4570095"/>
                <wp:effectExtent l="0" t="0" r="2540" b="190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260" cy="4570095"/>
                        </a:xfrm>
                        <a:prstGeom prst="rect">
                          <a:avLst/>
                        </a:prstGeom>
                        <a:solidFill>
                          <a:srgbClr val="0A3776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FBA38" id="Rectangle_x0020_12" o:spid="_x0000_s1026" style="position:absolute;margin-left:0;margin-top:4.25pt;width:613.8pt;height:359.85pt;z-index:-251661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" fillcolor="#0a3776" stroked="f"/>
            </w:pict>
          </mc:Fallback>
        </mc:AlternateContent>
      </w:r>
    </w:p>
    <w:p w14:paraId="7CD7EAD1" w14:textId="77777777" w:rsidR="00144C46" w:rsidRPr="00144C46" w:rsidRDefault="008E3153" w:rsidP="00144C46">
      <w:r>
        <w:rPr>
          <w:noProof/>
        </w:rPr>
        <w:drawing>
          <wp:anchor distT="0" distB="0" distL="114300" distR="114300" simplePos="0" relativeHeight="251698176" behindDoc="0" locked="0" layoutInCell="1" allowOverlap="1" wp14:anchorId="1BA922DF" wp14:editId="42AB78A3">
            <wp:simplePos x="0" y="0"/>
            <wp:positionH relativeFrom="column">
              <wp:posOffset>615950</wp:posOffset>
            </wp:positionH>
            <wp:positionV relativeFrom="paragraph">
              <wp:posOffset>124460</wp:posOffset>
            </wp:positionV>
            <wp:extent cx="2928620" cy="146875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473FE4D3" wp14:editId="793A43CC">
            <wp:simplePos x="0" y="0"/>
            <wp:positionH relativeFrom="column">
              <wp:posOffset>1096010</wp:posOffset>
            </wp:positionH>
            <wp:positionV relativeFrom="paragraph">
              <wp:posOffset>1581150</wp:posOffset>
            </wp:positionV>
            <wp:extent cx="2049780" cy="857250"/>
            <wp:effectExtent l="0" t="0" r="7620" b="63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4B47DE72" wp14:editId="1F2DA6A4">
            <wp:simplePos x="0" y="0"/>
            <wp:positionH relativeFrom="column">
              <wp:posOffset>775970</wp:posOffset>
            </wp:positionH>
            <wp:positionV relativeFrom="paragraph">
              <wp:posOffset>2792730</wp:posOffset>
            </wp:positionV>
            <wp:extent cx="2635885" cy="1211580"/>
            <wp:effectExtent l="0" t="0" r="571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355E9248" wp14:editId="081EB08C">
            <wp:simplePos x="0" y="0"/>
            <wp:positionH relativeFrom="column">
              <wp:posOffset>4105275</wp:posOffset>
            </wp:positionH>
            <wp:positionV relativeFrom="paragraph">
              <wp:posOffset>353060</wp:posOffset>
            </wp:positionV>
            <wp:extent cx="3105150" cy="94043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1C679CEA" wp14:editId="4DFB7D5F">
            <wp:simplePos x="0" y="0"/>
            <wp:positionH relativeFrom="column">
              <wp:posOffset>4622800</wp:posOffset>
            </wp:positionH>
            <wp:positionV relativeFrom="paragraph">
              <wp:posOffset>1619885</wp:posOffset>
            </wp:positionV>
            <wp:extent cx="2157730" cy="1158875"/>
            <wp:effectExtent l="0" t="0" r="127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4405807A" wp14:editId="221E8F6E">
            <wp:simplePos x="0" y="0"/>
            <wp:positionH relativeFrom="column">
              <wp:posOffset>4446270</wp:posOffset>
            </wp:positionH>
            <wp:positionV relativeFrom="paragraph">
              <wp:posOffset>2929890</wp:posOffset>
            </wp:positionV>
            <wp:extent cx="2480310" cy="1085850"/>
            <wp:effectExtent l="0" t="0" r="889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84CB7" w14:textId="77777777" w:rsidR="00144C46" w:rsidRPr="00144C46" w:rsidRDefault="00144C46" w:rsidP="00144C46"/>
    <w:p w14:paraId="1083B477" w14:textId="77777777" w:rsidR="00144C46" w:rsidRPr="00144C46" w:rsidRDefault="00144C46" w:rsidP="00144C46"/>
    <w:p w14:paraId="27AF049D" w14:textId="77777777" w:rsidR="00144C46" w:rsidRPr="00144C46" w:rsidRDefault="00144C46" w:rsidP="00144C46"/>
    <w:p w14:paraId="0050BB2E" w14:textId="77777777" w:rsidR="00144C46" w:rsidRPr="00144C46" w:rsidRDefault="00144C46" w:rsidP="00144C46"/>
    <w:p w14:paraId="34297368" w14:textId="77777777" w:rsidR="00144C46" w:rsidRPr="00144C46" w:rsidRDefault="00144C46" w:rsidP="00144C46"/>
    <w:p w14:paraId="353D3041" w14:textId="77777777" w:rsidR="00144C46" w:rsidRPr="00144C46" w:rsidRDefault="00144C46" w:rsidP="00144C46"/>
    <w:p w14:paraId="0770FCD1" w14:textId="77777777" w:rsidR="00144C46" w:rsidRPr="00144C46" w:rsidRDefault="00144C46" w:rsidP="00144C46"/>
    <w:p w14:paraId="149F912E" w14:textId="77777777" w:rsidR="00144C46" w:rsidRPr="00144C46" w:rsidRDefault="00144C46" w:rsidP="00144C46"/>
    <w:p w14:paraId="48914E7A" w14:textId="77777777" w:rsidR="00144C46" w:rsidRPr="00144C46" w:rsidRDefault="00144C46" w:rsidP="00144C46"/>
    <w:p w14:paraId="097C8414" w14:textId="77777777" w:rsidR="00144C46" w:rsidRPr="00144C46" w:rsidRDefault="00144C46" w:rsidP="00144C46"/>
    <w:p w14:paraId="08E39A02" w14:textId="77777777" w:rsidR="00144C46" w:rsidRPr="00144C46" w:rsidRDefault="00144C46" w:rsidP="00144C46"/>
    <w:p w14:paraId="1E97EEAF" w14:textId="77777777" w:rsidR="00144C46" w:rsidRPr="00144C46" w:rsidRDefault="00144C46" w:rsidP="00144C46"/>
    <w:p w14:paraId="45AC6CA4" w14:textId="77777777" w:rsidR="00144C46" w:rsidRPr="00144C46" w:rsidRDefault="00144C46" w:rsidP="00144C46"/>
    <w:p w14:paraId="02D0AAD8" w14:textId="77777777" w:rsidR="00144C46" w:rsidRPr="00144C46" w:rsidRDefault="00144C46" w:rsidP="00144C46"/>
    <w:p w14:paraId="1A36DD17" w14:textId="77777777" w:rsidR="00144C46" w:rsidRPr="00144C46" w:rsidRDefault="00144C46" w:rsidP="00144C46"/>
    <w:p w14:paraId="45CC6CCF" w14:textId="77777777" w:rsidR="00144C46" w:rsidRPr="00144C46" w:rsidRDefault="00144C46" w:rsidP="00144C46"/>
    <w:p w14:paraId="4E772D8C" w14:textId="77777777" w:rsidR="00144C46" w:rsidRPr="00144C46" w:rsidRDefault="00144C46" w:rsidP="00144C46"/>
    <w:p w14:paraId="4D1B205C" w14:textId="77777777" w:rsidR="00144C46" w:rsidRPr="00144C46" w:rsidRDefault="00144C46" w:rsidP="00144C46"/>
    <w:p w14:paraId="24B554B9" w14:textId="77777777" w:rsidR="00144C46" w:rsidRDefault="00144C46" w:rsidP="00144C46"/>
    <w:p w14:paraId="5B7FF4E1" w14:textId="77777777" w:rsidR="00144C46" w:rsidRDefault="00144C46" w:rsidP="00144C46"/>
    <w:p w14:paraId="56E23401" w14:textId="77777777" w:rsidR="00144C46" w:rsidRDefault="00144C46">
      <w:r>
        <w:br w:type="page"/>
      </w:r>
    </w:p>
    <w:p w14:paraId="3EF1E327" w14:textId="77777777" w:rsidR="0096098A" w:rsidRDefault="00256B50">
      <w:r>
        <w:rPr>
          <w:rFonts w:hint="eastAsia"/>
          <w:noProof/>
        </w:rPr>
        <w:lastRenderedPageBreak/>
        <w:drawing>
          <wp:anchor distT="0" distB="0" distL="114300" distR="114300" simplePos="0" relativeHeight="251721728" behindDoc="1" locked="0" layoutInCell="1" allowOverlap="1" wp14:anchorId="097130E7" wp14:editId="566DBB6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605280"/>
            <wp:effectExtent l="0" t="0" r="0" b="0"/>
            <wp:wrapNone/>
            <wp:docPr id="4" name="Picture 4" descr="Macintosh HD:Users:afonseca:Desktop:Personal:5th:RCC:RCC-0040-16 ShopIn Annual Concepts 8:Shop In word doc background v2 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fonseca:Desktop:Personal:5th:RCC:RCC-0040-16 ShopIn Annual Concepts 8:Shop In word doc background v2 b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4325F" w14:textId="77777777" w:rsidR="0096098A" w:rsidRDefault="0096098A" w:rsidP="0096098A">
      <w:pPr>
        <w:tabs>
          <w:tab w:val="left" w:pos="1552"/>
        </w:tabs>
      </w:pPr>
    </w:p>
    <w:p w14:paraId="162D533C" w14:textId="77777777" w:rsidR="0096098A" w:rsidRPr="0096098A" w:rsidRDefault="0096098A" w:rsidP="0096098A"/>
    <w:p w14:paraId="63DEEDC6" w14:textId="77777777" w:rsidR="0096098A" w:rsidRPr="0096098A" w:rsidRDefault="0096098A" w:rsidP="0096098A"/>
    <w:p w14:paraId="7A54C1FB" w14:textId="77777777" w:rsidR="0096098A" w:rsidRPr="0096098A" w:rsidRDefault="0096098A" w:rsidP="0096098A"/>
    <w:p w14:paraId="20A2C075" w14:textId="77777777" w:rsidR="0096098A" w:rsidRPr="0096098A" w:rsidRDefault="008E7CAD" w:rsidP="0096098A">
      <w:r>
        <w:rPr>
          <w:noProof/>
        </w:rPr>
        <w:drawing>
          <wp:anchor distT="0" distB="0" distL="114300" distR="114300" simplePos="0" relativeHeight="251705344" behindDoc="1" locked="0" layoutInCell="1" allowOverlap="1" wp14:anchorId="4ABB1BB6" wp14:editId="0722DEED">
            <wp:simplePos x="0" y="0"/>
            <wp:positionH relativeFrom="column">
              <wp:posOffset>57150</wp:posOffset>
            </wp:positionH>
            <wp:positionV relativeFrom="paragraph">
              <wp:posOffset>38100</wp:posOffset>
            </wp:positionV>
            <wp:extent cx="7656830" cy="856678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830" cy="856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CEDA5A" wp14:editId="1D9B87A3">
                <wp:simplePos x="0" y="0"/>
                <wp:positionH relativeFrom="column">
                  <wp:posOffset>457200</wp:posOffset>
                </wp:positionH>
                <wp:positionV relativeFrom="paragraph">
                  <wp:posOffset>6760845</wp:posOffset>
                </wp:positionV>
                <wp:extent cx="6858000" cy="9144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B92B2" w14:textId="77777777" w:rsidR="009A2262" w:rsidRPr="0096098A" w:rsidRDefault="009A2262" w:rsidP="009A2262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Arial" w:hAnsi="Arial"/>
                                <w:color w:val="4F81BD" w:themeColor="accent1"/>
                              </w:rPr>
                              <w:t>Le message personnalisé s’affiche ici.</w:t>
                            </w:r>
                          </w:p>
                          <w:p w14:paraId="0F57BEE3" w14:textId="77777777" w:rsidR="009A2262" w:rsidRPr="0096098A" w:rsidRDefault="009A2262" w:rsidP="009A2262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EDA5A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9" o:spid="_x0000_s1026" type="#_x0000_t202" style="position:absolute;margin-left:36pt;margin-top:532.35pt;width:540pt;height:1in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" filled="f" stroked="f">
                <v:textbox>
                  <w:txbxContent>
                    <w:p w14:paraId="749B92B2" w14:textId="77777777" w:rsidR="009A2262" w:rsidRPr="0096098A" w:rsidRDefault="009A2262" w:rsidP="009A2262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</w:rPr>
                      </w:pPr>
                      <w:r>
                        <w:rPr>
                          <w:rFonts w:ascii="Arial" w:hAnsi="Arial"/>
                          <w:color w:val="4F81BD" w:themeColor="accent1"/>
                        </w:rPr>
                        <w:t>Le message personnalisé s’affiche ici.</w:t>
                      </w:r>
                    </w:p>
                    <w:p w14:paraId="0F57BEE3" w14:textId="77777777" w:rsidR="009A2262" w:rsidRPr="0096098A" w:rsidRDefault="009A2262" w:rsidP="009A2262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EBE0F2A" w14:textId="77777777" w:rsidR="0096098A" w:rsidRPr="0096098A" w:rsidRDefault="0096098A" w:rsidP="0096098A"/>
    <w:p w14:paraId="7C587CBF" w14:textId="77777777" w:rsidR="0096098A" w:rsidRPr="0096098A" w:rsidRDefault="0096098A" w:rsidP="0096098A"/>
    <w:p w14:paraId="69B697F5" w14:textId="77777777" w:rsidR="0096098A" w:rsidRPr="0096098A" w:rsidRDefault="0096098A" w:rsidP="0096098A"/>
    <w:p w14:paraId="1CF0737D" w14:textId="77777777" w:rsidR="0096098A" w:rsidRPr="0096098A" w:rsidRDefault="0096098A" w:rsidP="0096098A"/>
    <w:p w14:paraId="4F8B41F3" w14:textId="77777777" w:rsidR="0096098A" w:rsidRPr="0096098A" w:rsidRDefault="0096098A" w:rsidP="0096098A"/>
    <w:p w14:paraId="2C6DE251" w14:textId="77777777" w:rsidR="0096098A" w:rsidRPr="0096098A" w:rsidRDefault="0096098A" w:rsidP="0096098A"/>
    <w:p w14:paraId="0E900B81" w14:textId="77777777" w:rsidR="0096098A" w:rsidRPr="0096098A" w:rsidRDefault="0096098A" w:rsidP="0096098A"/>
    <w:p w14:paraId="471611AE" w14:textId="77777777" w:rsidR="0096098A" w:rsidRPr="0096098A" w:rsidRDefault="0096098A" w:rsidP="0096098A"/>
    <w:p w14:paraId="34B1146E" w14:textId="77777777" w:rsidR="0096098A" w:rsidRPr="0096098A" w:rsidRDefault="0096098A" w:rsidP="0096098A"/>
    <w:p w14:paraId="0869A019" w14:textId="77777777" w:rsidR="0096098A" w:rsidRPr="0096098A" w:rsidRDefault="0096098A" w:rsidP="0096098A"/>
    <w:p w14:paraId="572F9448" w14:textId="77777777" w:rsidR="0096098A" w:rsidRPr="0096098A" w:rsidRDefault="0096098A" w:rsidP="0096098A"/>
    <w:p w14:paraId="575866A5" w14:textId="77777777" w:rsidR="0096098A" w:rsidRPr="0096098A" w:rsidRDefault="0096098A" w:rsidP="0096098A"/>
    <w:p w14:paraId="7566B5A2" w14:textId="77777777" w:rsidR="0096098A" w:rsidRDefault="0096098A" w:rsidP="0096098A"/>
    <w:p w14:paraId="00530510" w14:textId="77777777" w:rsidR="0096098A" w:rsidRDefault="0096098A" w:rsidP="0096098A"/>
    <w:p w14:paraId="0BF5D802" w14:textId="77777777" w:rsidR="0096098A" w:rsidRDefault="0096098A">
      <w:r>
        <w:br w:type="page"/>
      </w:r>
    </w:p>
    <w:p w14:paraId="716C8A1C" w14:textId="77777777" w:rsidR="0096098A" w:rsidRDefault="00256B50" w:rsidP="0096098A">
      <w:pPr>
        <w:ind w:firstLine="720"/>
      </w:pPr>
      <w:r>
        <w:rPr>
          <w:rFonts w:hint="eastAsia"/>
          <w:noProof/>
        </w:rPr>
        <w:drawing>
          <wp:anchor distT="0" distB="0" distL="114300" distR="114300" simplePos="0" relativeHeight="251723776" behindDoc="1" locked="0" layoutInCell="1" allowOverlap="1" wp14:anchorId="72AF42FE" wp14:editId="48A9EEC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605280"/>
            <wp:effectExtent l="0" t="0" r="0" b="0"/>
            <wp:wrapNone/>
            <wp:docPr id="11" name="Picture 11" descr="Macintosh HD:Users:afonseca:Desktop:Personal:5th:RCC:RCC-0040-16 ShopIn Annual Concepts 8:Shop In word doc background v2 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fonseca:Desktop:Personal:5th:RCC:RCC-0040-16 ShopIn Annual Concepts 8:Shop In word doc background v2 b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B4407" w14:textId="77777777" w:rsidR="0096098A" w:rsidRPr="0096098A" w:rsidRDefault="0096098A" w:rsidP="0096098A"/>
    <w:p w14:paraId="216DB8CE" w14:textId="77777777" w:rsidR="0096098A" w:rsidRPr="0096098A" w:rsidRDefault="0096098A" w:rsidP="0096098A"/>
    <w:p w14:paraId="09577ED8" w14:textId="77777777" w:rsidR="0096098A" w:rsidRPr="0096098A" w:rsidRDefault="0096098A" w:rsidP="0096098A"/>
    <w:p w14:paraId="7CA9ED4C" w14:textId="77777777" w:rsidR="0096098A" w:rsidRPr="0096098A" w:rsidRDefault="0096098A" w:rsidP="0096098A"/>
    <w:p w14:paraId="1E016BBB" w14:textId="77777777" w:rsidR="0096098A" w:rsidRPr="0096098A" w:rsidRDefault="008E7CAD" w:rsidP="0096098A">
      <w:r>
        <w:rPr>
          <w:noProof/>
        </w:rPr>
        <w:drawing>
          <wp:anchor distT="0" distB="0" distL="114300" distR="114300" simplePos="0" relativeHeight="251708416" behindDoc="1" locked="0" layoutInCell="1" allowOverlap="1" wp14:anchorId="3A392BEB" wp14:editId="3E56ACFD">
            <wp:simplePos x="0" y="0"/>
            <wp:positionH relativeFrom="column">
              <wp:posOffset>76200</wp:posOffset>
            </wp:positionH>
            <wp:positionV relativeFrom="paragraph">
              <wp:posOffset>38100</wp:posOffset>
            </wp:positionV>
            <wp:extent cx="7656830" cy="856678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830" cy="856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E373EDA" wp14:editId="4872FBF9">
                <wp:simplePos x="0" y="0"/>
                <wp:positionH relativeFrom="column">
                  <wp:posOffset>476250</wp:posOffset>
                </wp:positionH>
                <wp:positionV relativeFrom="paragraph">
                  <wp:posOffset>6760845</wp:posOffset>
                </wp:positionV>
                <wp:extent cx="6858000" cy="9144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CB093A" w14:textId="77777777" w:rsidR="009A2262" w:rsidRPr="0096098A" w:rsidRDefault="009A2262" w:rsidP="009A2262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Arial" w:hAnsi="Arial"/>
                                <w:color w:val="4F81BD" w:themeColor="accent1"/>
                              </w:rPr>
                              <w:t>Le message personnalisé s’affiche ici.</w:t>
                            </w:r>
                          </w:p>
                          <w:p w14:paraId="082D976B" w14:textId="77777777" w:rsidR="009A2262" w:rsidRPr="0096098A" w:rsidRDefault="009A2262" w:rsidP="009A2262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73EDA" id="Text_x0020_Box_x0020_19" o:spid="_x0000_s1027" type="#_x0000_t202" style="position:absolute;margin-left:37.5pt;margin-top:532.35pt;width:540pt;height:1in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" filled="f" stroked="f">
                <v:textbox>
                  <w:txbxContent>
                    <w:p w14:paraId="00CB093A" w14:textId="77777777" w:rsidR="009A2262" w:rsidRPr="0096098A" w:rsidRDefault="009A2262" w:rsidP="009A2262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</w:rPr>
                      </w:pPr>
                      <w:r>
                        <w:rPr>
                          <w:rFonts w:ascii="Arial" w:hAnsi="Arial"/>
                          <w:color w:val="4F81BD" w:themeColor="accent1"/>
                        </w:rPr>
                        <w:t>Le message personnalisé s’affiche ici.</w:t>
                      </w:r>
                    </w:p>
                    <w:p w14:paraId="082D976B" w14:textId="77777777" w:rsidR="009A2262" w:rsidRPr="0096098A" w:rsidRDefault="009A2262" w:rsidP="009A2262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8EA6CC" w14:textId="77777777" w:rsidR="0096098A" w:rsidRPr="0096098A" w:rsidRDefault="0096098A" w:rsidP="0096098A"/>
    <w:p w14:paraId="76A1ACFC" w14:textId="77777777" w:rsidR="0096098A" w:rsidRPr="0096098A" w:rsidRDefault="0096098A" w:rsidP="0096098A"/>
    <w:p w14:paraId="33762753" w14:textId="77777777" w:rsidR="0096098A" w:rsidRPr="0096098A" w:rsidRDefault="0096098A" w:rsidP="0096098A"/>
    <w:p w14:paraId="56CF64A8" w14:textId="77777777" w:rsidR="0096098A" w:rsidRPr="0096098A" w:rsidRDefault="0096098A" w:rsidP="0096098A"/>
    <w:p w14:paraId="6D556223" w14:textId="77777777" w:rsidR="0096098A" w:rsidRPr="0096098A" w:rsidRDefault="0096098A" w:rsidP="0096098A"/>
    <w:p w14:paraId="7FA2C223" w14:textId="77777777" w:rsidR="0096098A" w:rsidRPr="0096098A" w:rsidRDefault="0096098A" w:rsidP="0096098A"/>
    <w:p w14:paraId="21FEA86F" w14:textId="77777777" w:rsidR="0096098A" w:rsidRPr="0096098A" w:rsidRDefault="0096098A" w:rsidP="0096098A"/>
    <w:p w14:paraId="41907D92" w14:textId="77777777" w:rsidR="0096098A" w:rsidRPr="0096098A" w:rsidRDefault="0096098A" w:rsidP="0096098A"/>
    <w:p w14:paraId="5F2E1C4F" w14:textId="77777777" w:rsidR="0096098A" w:rsidRPr="0096098A" w:rsidRDefault="0096098A" w:rsidP="0096098A"/>
    <w:p w14:paraId="0700ED7A" w14:textId="77777777" w:rsidR="0096098A" w:rsidRPr="0096098A" w:rsidRDefault="0096098A" w:rsidP="0096098A"/>
    <w:p w14:paraId="49A30E94" w14:textId="77777777" w:rsidR="0096098A" w:rsidRPr="0096098A" w:rsidRDefault="0096098A" w:rsidP="0096098A"/>
    <w:p w14:paraId="0F731285" w14:textId="77777777" w:rsidR="0096098A" w:rsidRDefault="0096098A" w:rsidP="0096098A"/>
    <w:p w14:paraId="4C9A281F" w14:textId="77777777" w:rsidR="0096098A" w:rsidRDefault="0096098A" w:rsidP="0096098A"/>
    <w:p w14:paraId="510202C1" w14:textId="77777777" w:rsidR="0096098A" w:rsidRDefault="0096098A" w:rsidP="0096098A">
      <w:pPr>
        <w:tabs>
          <w:tab w:val="left" w:pos="2272"/>
        </w:tabs>
      </w:pPr>
      <w:r>
        <w:tab/>
      </w:r>
    </w:p>
    <w:p w14:paraId="5530899E" w14:textId="77777777" w:rsidR="0096098A" w:rsidRDefault="0096098A">
      <w:r>
        <w:br w:type="page"/>
      </w:r>
    </w:p>
    <w:p w14:paraId="421C54A1" w14:textId="77777777" w:rsidR="0096098A" w:rsidRDefault="00256B50" w:rsidP="0096098A">
      <w:pPr>
        <w:tabs>
          <w:tab w:val="left" w:pos="2272"/>
        </w:tabs>
      </w:pPr>
      <w:r>
        <w:rPr>
          <w:rFonts w:hint="eastAsia"/>
          <w:noProof/>
        </w:rPr>
        <w:drawing>
          <wp:anchor distT="0" distB="0" distL="114300" distR="114300" simplePos="0" relativeHeight="251725824" behindDoc="1" locked="0" layoutInCell="1" allowOverlap="1" wp14:anchorId="7E3963EF" wp14:editId="7ABBB7E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605280"/>
            <wp:effectExtent l="0" t="0" r="0" b="0"/>
            <wp:wrapNone/>
            <wp:docPr id="24" name="Picture 24" descr="Macintosh HD:Users:afonseca:Desktop:Personal:5th:RCC:RCC-0040-16 ShopIn Annual Concepts 8:Shop In word doc background v2 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fonseca:Desktop:Personal:5th:RCC:RCC-0040-16 ShopIn Annual Concepts 8:Shop In word doc background v2 b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78359" w14:textId="77777777" w:rsidR="0096098A" w:rsidRPr="0096098A" w:rsidRDefault="0096098A" w:rsidP="0096098A"/>
    <w:p w14:paraId="73A6C585" w14:textId="77777777" w:rsidR="0096098A" w:rsidRPr="0096098A" w:rsidRDefault="0096098A" w:rsidP="0096098A"/>
    <w:p w14:paraId="5FF47780" w14:textId="77777777" w:rsidR="0096098A" w:rsidRPr="0096098A" w:rsidRDefault="0096098A" w:rsidP="0096098A"/>
    <w:p w14:paraId="409950D4" w14:textId="77777777" w:rsidR="0096098A" w:rsidRPr="0096098A" w:rsidRDefault="0096098A" w:rsidP="0096098A"/>
    <w:p w14:paraId="54BE9AFF" w14:textId="77777777" w:rsidR="0096098A" w:rsidRPr="0096098A" w:rsidRDefault="008E7CAD" w:rsidP="0096098A">
      <w:r>
        <w:rPr>
          <w:noProof/>
        </w:rPr>
        <w:drawing>
          <wp:anchor distT="0" distB="0" distL="114300" distR="114300" simplePos="0" relativeHeight="251671552" behindDoc="1" locked="0" layoutInCell="1" allowOverlap="1" wp14:anchorId="0E8B8206" wp14:editId="1907D6F4">
            <wp:simplePos x="0" y="0"/>
            <wp:positionH relativeFrom="column">
              <wp:posOffset>57150</wp:posOffset>
            </wp:positionH>
            <wp:positionV relativeFrom="paragraph">
              <wp:posOffset>38100</wp:posOffset>
            </wp:positionV>
            <wp:extent cx="7656830" cy="856678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6830" cy="856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CE2003" wp14:editId="6AAEF6F8">
                <wp:simplePos x="0" y="0"/>
                <wp:positionH relativeFrom="column">
                  <wp:posOffset>457200</wp:posOffset>
                </wp:positionH>
                <wp:positionV relativeFrom="paragraph">
                  <wp:posOffset>6760845</wp:posOffset>
                </wp:positionV>
                <wp:extent cx="6858000" cy="9144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EF9C1" w14:textId="77777777" w:rsidR="008E3153" w:rsidRPr="0096098A" w:rsidRDefault="008E3153" w:rsidP="008E3153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Arial" w:hAnsi="Arial"/>
                                <w:color w:val="4F81BD" w:themeColor="accent1"/>
                              </w:rPr>
                              <w:t>Le message personnalisé s’affiche ici.</w:t>
                            </w:r>
                          </w:p>
                          <w:p w14:paraId="5D805673" w14:textId="77777777" w:rsidR="008E3153" w:rsidRPr="0096098A" w:rsidRDefault="008E3153" w:rsidP="0096098A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E2003" id="Text_x0020_Box_x0020_15" o:spid="_x0000_s1028" type="#_x0000_t202" style="position:absolute;margin-left:36pt;margin-top:532.35pt;width:540pt;height:1in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" filled="f" stroked="f">
                <v:textbox>
                  <w:txbxContent>
                    <w:p w14:paraId="74BEF9C1" w14:textId="77777777" w:rsidR="008E3153" w:rsidRPr="0096098A" w:rsidRDefault="008E3153" w:rsidP="008E3153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</w:rPr>
                      </w:pPr>
                      <w:r>
                        <w:rPr>
                          <w:rFonts w:ascii="Arial" w:hAnsi="Arial"/>
                          <w:color w:val="4F81BD" w:themeColor="accent1"/>
                        </w:rPr>
                        <w:t>Le message personnalisé s’affiche ici.</w:t>
                      </w:r>
                    </w:p>
                    <w:p w14:paraId="5D805673" w14:textId="77777777" w:rsidR="008E3153" w:rsidRPr="0096098A" w:rsidRDefault="008E3153" w:rsidP="0096098A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4D1B81" w14:textId="77777777" w:rsidR="0096098A" w:rsidRPr="0096098A" w:rsidRDefault="0096098A" w:rsidP="0096098A"/>
    <w:p w14:paraId="3C24E8CC" w14:textId="77777777" w:rsidR="0096098A" w:rsidRPr="0096098A" w:rsidRDefault="0096098A" w:rsidP="0096098A"/>
    <w:p w14:paraId="6F03B824" w14:textId="77777777" w:rsidR="0096098A" w:rsidRPr="0096098A" w:rsidRDefault="0096098A" w:rsidP="0096098A"/>
    <w:p w14:paraId="7CBC3BB4" w14:textId="77777777" w:rsidR="0096098A" w:rsidRPr="0096098A" w:rsidRDefault="0096098A" w:rsidP="0096098A"/>
    <w:p w14:paraId="5C4B67B1" w14:textId="77777777" w:rsidR="0096098A" w:rsidRPr="0096098A" w:rsidRDefault="0096098A" w:rsidP="0096098A"/>
    <w:p w14:paraId="53D5E284" w14:textId="77777777" w:rsidR="0096098A" w:rsidRPr="0096098A" w:rsidRDefault="0096098A" w:rsidP="0096098A"/>
    <w:p w14:paraId="4F5FCD66" w14:textId="77777777" w:rsidR="0096098A" w:rsidRPr="0096098A" w:rsidRDefault="0096098A" w:rsidP="0096098A"/>
    <w:p w14:paraId="2957AE07" w14:textId="77777777" w:rsidR="0096098A" w:rsidRPr="0096098A" w:rsidRDefault="0096098A" w:rsidP="0096098A"/>
    <w:p w14:paraId="23BC1292" w14:textId="77777777" w:rsidR="0096098A" w:rsidRPr="0096098A" w:rsidRDefault="0096098A" w:rsidP="0096098A"/>
    <w:p w14:paraId="01211E38" w14:textId="77777777" w:rsidR="0096098A" w:rsidRPr="0096098A" w:rsidRDefault="0096098A" w:rsidP="0096098A"/>
    <w:p w14:paraId="6E910024" w14:textId="77777777" w:rsidR="0096098A" w:rsidRPr="0096098A" w:rsidRDefault="0096098A" w:rsidP="0096098A"/>
    <w:p w14:paraId="4BBF4EF4" w14:textId="77777777" w:rsidR="0096098A" w:rsidRPr="0096098A" w:rsidRDefault="0096098A" w:rsidP="0096098A"/>
    <w:p w14:paraId="0544BEFC" w14:textId="77777777" w:rsidR="0096098A" w:rsidRPr="0096098A" w:rsidRDefault="0096098A" w:rsidP="0096098A"/>
    <w:p w14:paraId="395F82F1" w14:textId="77777777" w:rsidR="0096098A" w:rsidRPr="0096098A" w:rsidRDefault="0096098A" w:rsidP="0096098A"/>
    <w:p w14:paraId="202F36A3" w14:textId="77777777" w:rsidR="0096098A" w:rsidRPr="0096098A" w:rsidRDefault="0096098A" w:rsidP="0096098A"/>
    <w:p w14:paraId="4E4FD1F2" w14:textId="77777777" w:rsidR="0096098A" w:rsidRPr="0096098A" w:rsidRDefault="0096098A" w:rsidP="0096098A"/>
    <w:p w14:paraId="67361CBC" w14:textId="77777777" w:rsidR="0096098A" w:rsidRPr="0096098A" w:rsidRDefault="0096098A" w:rsidP="0096098A"/>
    <w:p w14:paraId="21F940C0" w14:textId="77777777" w:rsidR="0096098A" w:rsidRPr="0096098A" w:rsidRDefault="0096098A" w:rsidP="0096098A"/>
    <w:p w14:paraId="7235C12A" w14:textId="77777777" w:rsidR="0096098A" w:rsidRPr="0096098A" w:rsidRDefault="0096098A" w:rsidP="0096098A"/>
    <w:p w14:paraId="13406A09" w14:textId="77777777" w:rsidR="0096098A" w:rsidRPr="0096098A" w:rsidRDefault="0096098A" w:rsidP="0096098A"/>
    <w:p w14:paraId="2930A5D3" w14:textId="77777777" w:rsidR="0096098A" w:rsidRPr="0096098A" w:rsidRDefault="0096098A" w:rsidP="0096098A"/>
    <w:p w14:paraId="4A565F3A" w14:textId="77777777" w:rsidR="0096098A" w:rsidRPr="0096098A" w:rsidRDefault="0096098A" w:rsidP="0096098A"/>
    <w:p w14:paraId="6E900A29" w14:textId="77777777" w:rsidR="0096098A" w:rsidRPr="0096098A" w:rsidRDefault="0096098A" w:rsidP="0096098A"/>
    <w:p w14:paraId="26E2BBC9" w14:textId="77777777" w:rsidR="0096098A" w:rsidRPr="0096098A" w:rsidRDefault="0096098A" w:rsidP="0096098A"/>
    <w:p w14:paraId="634ACF48" w14:textId="77777777" w:rsidR="0096098A" w:rsidRPr="0096098A" w:rsidRDefault="0096098A" w:rsidP="0096098A"/>
    <w:p w14:paraId="47FEDF03" w14:textId="77777777" w:rsidR="0096098A" w:rsidRPr="0096098A" w:rsidRDefault="0096098A" w:rsidP="0096098A"/>
    <w:p w14:paraId="17BE5879" w14:textId="77777777" w:rsidR="0096098A" w:rsidRPr="0096098A" w:rsidRDefault="0096098A" w:rsidP="0096098A"/>
    <w:p w14:paraId="7C54E063" w14:textId="77777777" w:rsidR="0096098A" w:rsidRPr="0096098A" w:rsidRDefault="0096098A" w:rsidP="0096098A"/>
    <w:p w14:paraId="5F312C46" w14:textId="77777777" w:rsidR="0096098A" w:rsidRPr="0096098A" w:rsidRDefault="0096098A" w:rsidP="0096098A"/>
    <w:p w14:paraId="7C7C726F" w14:textId="77777777" w:rsidR="0096098A" w:rsidRPr="0096098A" w:rsidRDefault="0096098A" w:rsidP="0096098A"/>
    <w:p w14:paraId="4D3F19F0" w14:textId="77777777" w:rsidR="0096098A" w:rsidRPr="0096098A" w:rsidRDefault="0096098A" w:rsidP="0096098A"/>
    <w:p w14:paraId="08D2F1B8" w14:textId="77777777" w:rsidR="0096098A" w:rsidRPr="0096098A" w:rsidRDefault="0096098A" w:rsidP="0096098A"/>
    <w:p w14:paraId="1F8FD80B" w14:textId="77777777" w:rsidR="0096098A" w:rsidRPr="0096098A" w:rsidRDefault="0096098A" w:rsidP="0096098A"/>
    <w:p w14:paraId="6C5FDA50" w14:textId="77777777" w:rsidR="0096098A" w:rsidRPr="0096098A" w:rsidRDefault="0096098A" w:rsidP="0096098A"/>
    <w:p w14:paraId="3447115F" w14:textId="77777777" w:rsidR="0096098A" w:rsidRPr="0096098A" w:rsidRDefault="0096098A" w:rsidP="0096098A"/>
    <w:p w14:paraId="257228FA" w14:textId="77777777" w:rsidR="0096098A" w:rsidRPr="0096098A" w:rsidRDefault="0096098A" w:rsidP="0096098A"/>
    <w:p w14:paraId="279AD2E4" w14:textId="77777777" w:rsidR="0096098A" w:rsidRPr="0096098A" w:rsidRDefault="0096098A" w:rsidP="0096098A"/>
    <w:p w14:paraId="79994705" w14:textId="77777777" w:rsidR="0096098A" w:rsidRPr="0096098A" w:rsidRDefault="0096098A" w:rsidP="0096098A"/>
    <w:p w14:paraId="084694FD" w14:textId="77777777" w:rsidR="0096098A" w:rsidRPr="0096098A" w:rsidRDefault="0096098A" w:rsidP="0096098A"/>
    <w:p w14:paraId="16CE5F4A" w14:textId="77777777" w:rsidR="0096098A" w:rsidRPr="0096098A" w:rsidRDefault="0096098A" w:rsidP="0096098A"/>
    <w:p w14:paraId="062A6843" w14:textId="77777777" w:rsidR="0096098A" w:rsidRPr="0096098A" w:rsidRDefault="0096098A" w:rsidP="0096098A"/>
    <w:p w14:paraId="23EE85AB" w14:textId="77777777" w:rsidR="0096098A" w:rsidRPr="0096098A" w:rsidRDefault="0096098A" w:rsidP="0096098A"/>
    <w:p w14:paraId="108AB4DC" w14:textId="77777777" w:rsidR="0096098A" w:rsidRPr="0096098A" w:rsidRDefault="0096098A" w:rsidP="0096098A"/>
    <w:p w14:paraId="34491731" w14:textId="77777777" w:rsidR="0096098A" w:rsidRPr="0096098A" w:rsidRDefault="0096098A" w:rsidP="0096098A"/>
    <w:p w14:paraId="730B8046" w14:textId="77777777" w:rsidR="0096098A" w:rsidRPr="0096098A" w:rsidRDefault="0096098A" w:rsidP="0096098A"/>
    <w:p w14:paraId="1B44F697" w14:textId="77777777" w:rsidR="0096098A" w:rsidRPr="0096098A" w:rsidRDefault="0096098A" w:rsidP="0096098A"/>
    <w:p w14:paraId="3FB4CDC1" w14:textId="77777777" w:rsidR="0096098A" w:rsidRDefault="0096098A" w:rsidP="0096098A"/>
    <w:p w14:paraId="16464938" w14:textId="77777777" w:rsidR="0096098A" w:rsidRDefault="0096098A" w:rsidP="0096098A"/>
    <w:p w14:paraId="2173B699" w14:textId="77777777" w:rsidR="0096098A" w:rsidRDefault="0096098A" w:rsidP="0096098A">
      <w:pPr>
        <w:tabs>
          <w:tab w:val="left" w:pos="2160"/>
        </w:tabs>
      </w:pPr>
      <w:r>
        <w:tab/>
      </w:r>
    </w:p>
    <w:p w14:paraId="6F30C978" w14:textId="77777777" w:rsidR="00D46882" w:rsidRPr="0096098A" w:rsidRDefault="0096098A" w:rsidP="0096098A">
      <w:pPr>
        <w:tabs>
          <w:tab w:val="left" w:pos="2160"/>
        </w:tabs>
      </w:pPr>
      <w:r>
        <w:br w:type="column"/>
      </w:r>
      <w:r w:rsidR="008E7CAD">
        <w:rPr>
          <w:noProof/>
        </w:rPr>
        <w:drawing>
          <wp:anchor distT="0" distB="0" distL="114300" distR="114300" simplePos="0" relativeHeight="251674624" behindDoc="1" locked="0" layoutInCell="1" allowOverlap="1" wp14:anchorId="554566CD" wp14:editId="6285B717">
            <wp:simplePos x="0" y="0"/>
            <wp:positionH relativeFrom="column">
              <wp:posOffset>57150</wp:posOffset>
            </wp:positionH>
            <wp:positionV relativeFrom="paragraph">
              <wp:posOffset>914400</wp:posOffset>
            </wp:positionV>
            <wp:extent cx="7657465" cy="856742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465" cy="856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CA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CDC76B" wp14:editId="77683A72">
                <wp:simplePos x="0" y="0"/>
                <wp:positionH relativeFrom="column">
                  <wp:posOffset>457200</wp:posOffset>
                </wp:positionH>
                <wp:positionV relativeFrom="paragraph">
                  <wp:posOffset>7713345</wp:posOffset>
                </wp:positionV>
                <wp:extent cx="6858000" cy="9144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C8811" w14:textId="77777777" w:rsidR="008E3153" w:rsidRPr="0096098A" w:rsidRDefault="008E3153" w:rsidP="008E3153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</w:rPr>
                            </w:pPr>
                            <w:r>
                              <w:rPr>
                                <w:rFonts w:ascii="Arial" w:hAnsi="Arial"/>
                                <w:color w:val="4F81BD" w:themeColor="accent1"/>
                              </w:rPr>
                              <w:t>Le message personnalisé s’affiche ici.</w:t>
                            </w:r>
                          </w:p>
                          <w:p w14:paraId="75CCD08F" w14:textId="77777777" w:rsidR="008E3153" w:rsidRPr="0096098A" w:rsidRDefault="008E3153" w:rsidP="0096098A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DC76B" id="Text_x0020_Box_x0020_17" o:spid="_x0000_s1029" type="#_x0000_t202" style="position:absolute;margin-left:36pt;margin-top:607.35pt;width:540pt;height:1in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" filled="f" stroked="f">
                <v:textbox>
                  <w:txbxContent>
                    <w:p w14:paraId="420C8811" w14:textId="77777777" w:rsidR="008E3153" w:rsidRPr="0096098A" w:rsidRDefault="008E3153" w:rsidP="008E3153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</w:rPr>
                      </w:pPr>
                      <w:r>
                        <w:rPr>
                          <w:rFonts w:ascii="Arial" w:hAnsi="Arial"/>
                          <w:color w:val="4F81BD" w:themeColor="accent1"/>
                        </w:rPr>
                        <w:t>Le message personnalisé s’affiche ici.</w:t>
                      </w:r>
                    </w:p>
                    <w:p w14:paraId="75CCD08F" w14:textId="77777777" w:rsidR="008E3153" w:rsidRPr="0096098A" w:rsidRDefault="008E3153" w:rsidP="0096098A">
                      <w:pPr>
                        <w:jc w:val="center"/>
                        <w:rPr>
                          <w:rFonts w:ascii="Arial" w:hAnsi="Arial" w:cs="Arial"/>
                          <w:color w:val="4F81BD" w:themeColor="accent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56B50">
        <w:rPr>
          <w:rFonts w:hint="eastAsia"/>
          <w:noProof/>
        </w:rPr>
        <w:drawing>
          <wp:anchor distT="0" distB="0" distL="114300" distR="114300" simplePos="0" relativeHeight="251727872" behindDoc="1" locked="0" layoutInCell="1" allowOverlap="1" wp14:anchorId="74971ACD" wp14:editId="63EC202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605280"/>
            <wp:effectExtent l="0" t="0" r="0" b="0"/>
            <wp:wrapNone/>
            <wp:docPr id="25" name="Picture 25" descr="Macintosh HD:Users:afonseca:Desktop:Personal:5th:RCC:RCC-0040-16 ShopIn Annual Concepts 8:Shop In word doc background v2 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fonseca:Desktop:Personal:5th:RCC:RCC-0040-16 ShopIn Annual Concepts 8:Shop In word doc background v2 b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6882" w:rsidRPr="0096098A" w:rsidSect="006B2E4E">
      <w:pgSz w:w="12240" w:h="15840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otham Medium">
    <w:altName w:val="Gotham Medium"/>
    <w:charset w:val="00"/>
    <w:family w:val="auto"/>
    <w:pitch w:val="variable"/>
    <w:sig w:usb0="A10000FF" w:usb1="4000005B" w:usb2="00000000" w:usb3="00000000" w:csb0="000001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6"/>
  <w:embedSystemFonts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035"/>
    <w:rsid w:val="00144C46"/>
    <w:rsid w:val="0017444B"/>
    <w:rsid w:val="001D7897"/>
    <w:rsid w:val="00243FFB"/>
    <w:rsid w:val="00256B50"/>
    <w:rsid w:val="00282ABA"/>
    <w:rsid w:val="003058BD"/>
    <w:rsid w:val="00320035"/>
    <w:rsid w:val="00471038"/>
    <w:rsid w:val="004E4DAA"/>
    <w:rsid w:val="006B2E4E"/>
    <w:rsid w:val="0079326F"/>
    <w:rsid w:val="008637AC"/>
    <w:rsid w:val="008B5ED1"/>
    <w:rsid w:val="008E3153"/>
    <w:rsid w:val="008E7CAD"/>
    <w:rsid w:val="00941096"/>
    <w:rsid w:val="0096098A"/>
    <w:rsid w:val="00962687"/>
    <w:rsid w:val="009A2262"/>
    <w:rsid w:val="009A3D66"/>
    <w:rsid w:val="009D2BDA"/>
    <w:rsid w:val="00A67EAA"/>
    <w:rsid w:val="00B96B56"/>
    <w:rsid w:val="00BF64A1"/>
    <w:rsid w:val="00C016D5"/>
    <w:rsid w:val="00C50170"/>
    <w:rsid w:val="00D46882"/>
    <w:rsid w:val="00D62BA5"/>
    <w:rsid w:val="00D66604"/>
    <w:rsid w:val="00D8504D"/>
    <w:rsid w:val="00F02C4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48B6A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26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687"/>
    <w:rPr>
      <w:rFonts w:ascii="Lucida Grande" w:hAnsi="Lucida Grande" w:cs="Lucida Grande"/>
      <w:sz w:val="18"/>
      <w:szCs w:val="18"/>
    </w:rPr>
  </w:style>
  <w:style w:type="character" w:customStyle="1" w:styleId="A4">
    <w:name w:val="A4"/>
    <w:uiPriority w:val="99"/>
    <w:rsid w:val="00282ABA"/>
    <w:rPr>
      <w:rFonts w:cs="Gotham Medium"/>
      <w:color w:val="00569E"/>
      <w:sz w:val="32"/>
      <w:szCs w:val="32"/>
    </w:rPr>
  </w:style>
  <w:style w:type="character" w:customStyle="1" w:styleId="A5">
    <w:name w:val="A5"/>
    <w:uiPriority w:val="99"/>
    <w:rsid w:val="00282ABA"/>
    <w:rPr>
      <w:rFonts w:cs="Gotham Medium"/>
      <w:i/>
      <w:iCs/>
      <w:color w:val="00569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2.png"/><Relationship Id="rId21" Type="http://schemas.microsoft.com/office/2007/relationships/hdphoto" Target="media/hdphoto5.wdp"/><Relationship Id="rId22" Type="http://schemas.openxmlformats.org/officeDocument/2006/relationships/image" Target="media/image13.png"/><Relationship Id="rId23" Type="http://schemas.microsoft.com/office/2007/relationships/hdphoto" Target="media/hdphoto6.wdp"/><Relationship Id="rId24" Type="http://schemas.openxmlformats.org/officeDocument/2006/relationships/image" Target="media/image14.jpeg"/><Relationship Id="rId25" Type="http://schemas.openxmlformats.org/officeDocument/2006/relationships/image" Target="media/image15.jpg"/><Relationship Id="rId26" Type="http://schemas.openxmlformats.org/officeDocument/2006/relationships/image" Target="media/image16.jpg"/><Relationship Id="rId27" Type="http://schemas.openxmlformats.org/officeDocument/2006/relationships/image" Target="media/image17.jpg"/><Relationship Id="rId28" Type="http://schemas.openxmlformats.org/officeDocument/2006/relationships/image" Target="media/image18.jp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microsoft.com/office/2007/relationships/hdphoto" Target="media/hdphoto1.wdp"/><Relationship Id="rId14" Type="http://schemas.openxmlformats.org/officeDocument/2006/relationships/image" Target="media/image9.png"/><Relationship Id="rId15" Type="http://schemas.microsoft.com/office/2007/relationships/hdphoto" Target="media/hdphoto2.wdp"/><Relationship Id="rId16" Type="http://schemas.openxmlformats.org/officeDocument/2006/relationships/image" Target="media/image10.png"/><Relationship Id="rId17" Type="http://schemas.microsoft.com/office/2007/relationships/hdphoto" Target="media/hdphoto3.wdp"/><Relationship Id="rId18" Type="http://schemas.openxmlformats.org/officeDocument/2006/relationships/image" Target="media/image11.png"/><Relationship Id="rId19" Type="http://schemas.microsoft.com/office/2007/relationships/hdphoto" Target="media/hdphoto4.wdp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paulkeisermadduma/Downloads/FR%20Mothers%20Day%20Wor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291D1D7-6500-E34C-8B96-6DA6EEE9B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 Mothers Day Word Template.dotx</Template>
  <TotalTime>1</TotalTime>
  <Pages>5</Pages>
  <Words>27</Words>
  <Characters>157</Characters>
  <Application>Microsoft Macintosh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Madduma</dc:creator>
  <cp:keywords/>
  <dc:description/>
  <cp:lastModifiedBy>Paul Madduma</cp:lastModifiedBy>
  <cp:revision>1</cp:revision>
  <cp:lastPrinted>2016-04-15T13:59:00Z</cp:lastPrinted>
  <dcterms:created xsi:type="dcterms:W3CDTF">2020-04-02T13:41:00Z</dcterms:created>
  <dcterms:modified xsi:type="dcterms:W3CDTF">2020-04-02T13:42:00Z</dcterms:modified>
</cp:coreProperties>
</file>