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03C9B" w14:textId="77777777" w:rsidR="00144C46" w:rsidRDefault="003438B4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7632" behindDoc="1" locked="0" layoutInCell="1" allowOverlap="1" wp14:anchorId="698EEEB1" wp14:editId="2B67FA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633"/>
            <wp:effectExtent l="0" t="0" r="0" b="0"/>
            <wp:wrapNone/>
            <wp:docPr id="3" name="Picture 3" descr="Macintosh HD:Users:afonseca:Desktop:Personal:5th:RCC:RCC-0040-16 ShopIn Annual Concepts 8:Shop In word doc background v2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onseca:Desktop:Personal:5th:RCC:RCC-0040-16 ShopIn Annual Concepts 8:Shop In word doc background v2 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BA2A" w14:textId="77777777" w:rsidR="00144C46" w:rsidRPr="00144C46" w:rsidRDefault="00144C46" w:rsidP="00144C46"/>
    <w:p w14:paraId="30FF850C" w14:textId="77777777" w:rsidR="00144C46" w:rsidRPr="00144C46" w:rsidRDefault="00144C46" w:rsidP="00144C46"/>
    <w:p w14:paraId="559FE224" w14:textId="77777777" w:rsidR="00144C46" w:rsidRPr="00144C46" w:rsidRDefault="00144C46" w:rsidP="00144C46"/>
    <w:p w14:paraId="71B37589" w14:textId="77777777" w:rsidR="00144C46" w:rsidRPr="00144C46" w:rsidRDefault="00144C46" w:rsidP="00144C46"/>
    <w:p w14:paraId="0CB10FA5" w14:textId="77777777" w:rsidR="00144C46" w:rsidRPr="00144C46" w:rsidRDefault="00144C46" w:rsidP="00144C46"/>
    <w:p w14:paraId="7FB1DE9E" w14:textId="77777777" w:rsidR="00144C46" w:rsidRPr="00144C46" w:rsidRDefault="00144C46" w:rsidP="00144C46"/>
    <w:p w14:paraId="65B63DA5" w14:textId="77777777" w:rsidR="00144C46" w:rsidRPr="00144C46" w:rsidRDefault="00144C46" w:rsidP="00144C46"/>
    <w:p w14:paraId="1B67D2A9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89984" behindDoc="0" locked="0" layoutInCell="1" allowOverlap="1" wp14:anchorId="4EFB5649" wp14:editId="1B2A0C55">
            <wp:simplePos x="0" y="0"/>
            <wp:positionH relativeFrom="column">
              <wp:posOffset>617855</wp:posOffset>
            </wp:positionH>
            <wp:positionV relativeFrom="paragraph">
              <wp:posOffset>169545</wp:posOffset>
            </wp:positionV>
            <wp:extent cx="2928620" cy="1468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7090" w14:textId="77777777" w:rsidR="00144C46" w:rsidRPr="00144C46" w:rsidRDefault="00144C46" w:rsidP="00144C46"/>
    <w:p w14:paraId="7A3035FA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4080" behindDoc="0" locked="0" layoutInCell="1" allowOverlap="1" wp14:anchorId="3727DC3E" wp14:editId="0F38F551">
            <wp:simplePos x="0" y="0"/>
            <wp:positionH relativeFrom="column">
              <wp:posOffset>4107233</wp:posOffset>
            </wp:positionH>
            <wp:positionV relativeFrom="paragraph">
              <wp:posOffset>48182</wp:posOffset>
            </wp:positionV>
            <wp:extent cx="3105150" cy="940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A6CA" w14:textId="77777777" w:rsidR="00144C46" w:rsidRPr="00144C46" w:rsidRDefault="00144C46" w:rsidP="00144C46"/>
    <w:p w14:paraId="09726DAD" w14:textId="77777777" w:rsidR="00144C46" w:rsidRPr="00144C46" w:rsidRDefault="00144C46" w:rsidP="00144C46"/>
    <w:p w14:paraId="05E6349B" w14:textId="77777777" w:rsidR="00144C46" w:rsidRPr="00144C46" w:rsidRDefault="00144C46" w:rsidP="00144C46"/>
    <w:p w14:paraId="6B7CDEF8" w14:textId="77777777" w:rsidR="00144C46" w:rsidRPr="00144C46" w:rsidRDefault="00144C46" w:rsidP="00144C46"/>
    <w:p w14:paraId="3082C6EE" w14:textId="77777777" w:rsidR="00144C46" w:rsidRPr="00144C46" w:rsidRDefault="00144C46" w:rsidP="00144C46"/>
    <w:p w14:paraId="24167599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1008" behindDoc="0" locked="0" layoutInCell="1" allowOverlap="1" wp14:anchorId="1727E025" wp14:editId="6FCEBC5D">
            <wp:simplePos x="0" y="0"/>
            <wp:positionH relativeFrom="column">
              <wp:posOffset>1097915</wp:posOffset>
            </wp:positionH>
            <wp:positionV relativeFrom="paragraph">
              <wp:posOffset>155575</wp:posOffset>
            </wp:positionV>
            <wp:extent cx="2049780" cy="857250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91D1C37" wp14:editId="1CD0617E">
            <wp:simplePos x="0" y="0"/>
            <wp:positionH relativeFrom="column">
              <wp:posOffset>4624705</wp:posOffset>
            </wp:positionH>
            <wp:positionV relativeFrom="paragraph">
              <wp:posOffset>194310</wp:posOffset>
            </wp:positionV>
            <wp:extent cx="2157730" cy="115887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A3FF5" w14:textId="77777777" w:rsidR="00144C46" w:rsidRPr="00144C46" w:rsidRDefault="00144C46" w:rsidP="00144C46"/>
    <w:p w14:paraId="7A645784" w14:textId="77777777" w:rsidR="00144C46" w:rsidRPr="00144C46" w:rsidRDefault="00144C46" w:rsidP="00144C46"/>
    <w:p w14:paraId="767E6806" w14:textId="77777777" w:rsidR="00144C46" w:rsidRPr="00144C46" w:rsidRDefault="00144C46" w:rsidP="00144C46"/>
    <w:p w14:paraId="6A699ECB" w14:textId="77777777" w:rsidR="00144C46" w:rsidRPr="00144C46" w:rsidRDefault="00144C46" w:rsidP="00144C46"/>
    <w:p w14:paraId="70FDD23F" w14:textId="77777777" w:rsidR="00144C46" w:rsidRPr="00144C46" w:rsidRDefault="00144C46" w:rsidP="00144C46"/>
    <w:p w14:paraId="5477A86E" w14:textId="77777777" w:rsidR="00144C46" w:rsidRPr="00144C46" w:rsidRDefault="00144C46" w:rsidP="00144C46"/>
    <w:p w14:paraId="0D857362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2032" behindDoc="0" locked="0" layoutInCell="1" allowOverlap="1" wp14:anchorId="0138EDC1" wp14:editId="0005A377">
            <wp:simplePos x="0" y="0"/>
            <wp:positionH relativeFrom="column">
              <wp:posOffset>777875</wp:posOffset>
            </wp:positionH>
            <wp:positionV relativeFrom="paragraph">
              <wp:posOffset>84455</wp:posOffset>
            </wp:positionV>
            <wp:extent cx="2635885" cy="121158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35CAEFF" wp14:editId="45B25CC4">
            <wp:simplePos x="0" y="0"/>
            <wp:positionH relativeFrom="column">
              <wp:posOffset>4448175</wp:posOffset>
            </wp:positionH>
            <wp:positionV relativeFrom="paragraph">
              <wp:posOffset>221615</wp:posOffset>
            </wp:positionV>
            <wp:extent cx="2480310" cy="108585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82DE6" w14:textId="77777777" w:rsidR="00144C46" w:rsidRPr="00144C46" w:rsidRDefault="00144C46" w:rsidP="00144C46"/>
    <w:p w14:paraId="75F5AC57" w14:textId="77777777" w:rsidR="00144C46" w:rsidRPr="00144C46" w:rsidRDefault="00144C46" w:rsidP="00144C46"/>
    <w:p w14:paraId="6CE17300" w14:textId="77777777" w:rsidR="00144C46" w:rsidRPr="00144C46" w:rsidRDefault="00144C46" w:rsidP="00144C46"/>
    <w:p w14:paraId="2005A856" w14:textId="77777777" w:rsidR="00144C46" w:rsidRPr="00144C46" w:rsidRDefault="00144C46" w:rsidP="00144C46"/>
    <w:p w14:paraId="14179CEC" w14:textId="77777777" w:rsidR="00144C46" w:rsidRPr="00144C46" w:rsidRDefault="00144C46" w:rsidP="00144C46"/>
    <w:p w14:paraId="68EBCD9E" w14:textId="77777777" w:rsidR="00144C46" w:rsidRPr="00144C46" w:rsidRDefault="00144C46" w:rsidP="00144C46"/>
    <w:p w14:paraId="393C15F8" w14:textId="77777777" w:rsidR="00144C46" w:rsidRPr="00144C46" w:rsidRDefault="00144C46" w:rsidP="00144C46"/>
    <w:p w14:paraId="51239054" w14:textId="77777777" w:rsidR="00144C46" w:rsidRPr="00144C46" w:rsidRDefault="00B96B56" w:rsidP="00144C46"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669D9CF3" wp14:editId="479AF6A3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7795260" cy="4570095"/>
                <wp:effectExtent l="0" t="0" r="254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57009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3B85C" id="Rectangle_x0020_12" o:spid="_x0000_s1026" style="position:absolute;margin-left:0;margin-top:4.25pt;width:613.8pt;height:359.8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" fillcolor="#0a3776" stroked="f"/>
            </w:pict>
          </mc:Fallback>
        </mc:AlternateContent>
      </w:r>
    </w:p>
    <w:p w14:paraId="5C64BA0F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8176" behindDoc="0" locked="0" layoutInCell="1" allowOverlap="1" wp14:anchorId="1EF49552" wp14:editId="281136EB">
            <wp:simplePos x="0" y="0"/>
            <wp:positionH relativeFrom="column">
              <wp:posOffset>615950</wp:posOffset>
            </wp:positionH>
            <wp:positionV relativeFrom="paragraph">
              <wp:posOffset>124460</wp:posOffset>
            </wp:positionV>
            <wp:extent cx="2928620" cy="14687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7749DD4" wp14:editId="0FD79A4C">
            <wp:simplePos x="0" y="0"/>
            <wp:positionH relativeFrom="column">
              <wp:posOffset>1096010</wp:posOffset>
            </wp:positionH>
            <wp:positionV relativeFrom="paragraph">
              <wp:posOffset>1581150</wp:posOffset>
            </wp:positionV>
            <wp:extent cx="2049780" cy="857250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D4705A3" wp14:editId="08B0289E">
            <wp:simplePos x="0" y="0"/>
            <wp:positionH relativeFrom="column">
              <wp:posOffset>775970</wp:posOffset>
            </wp:positionH>
            <wp:positionV relativeFrom="paragraph">
              <wp:posOffset>2792730</wp:posOffset>
            </wp:positionV>
            <wp:extent cx="2635885" cy="121158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912E62D" wp14:editId="15152FB5">
            <wp:simplePos x="0" y="0"/>
            <wp:positionH relativeFrom="column">
              <wp:posOffset>4105275</wp:posOffset>
            </wp:positionH>
            <wp:positionV relativeFrom="paragraph">
              <wp:posOffset>353060</wp:posOffset>
            </wp:positionV>
            <wp:extent cx="3105150" cy="9404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8D3E0AF" wp14:editId="235F80AD">
            <wp:simplePos x="0" y="0"/>
            <wp:positionH relativeFrom="column">
              <wp:posOffset>4622800</wp:posOffset>
            </wp:positionH>
            <wp:positionV relativeFrom="paragraph">
              <wp:posOffset>1619885</wp:posOffset>
            </wp:positionV>
            <wp:extent cx="2157730" cy="115887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1D8444B" wp14:editId="00C0A3C0">
            <wp:simplePos x="0" y="0"/>
            <wp:positionH relativeFrom="column">
              <wp:posOffset>4446270</wp:posOffset>
            </wp:positionH>
            <wp:positionV relativeFrom="paragraph">
              <wp:posOffset>2929890</wp:posOffset>
            </wp:positionV>
            <wp:extent cx="2480310" cy="108585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2BF99" w14:textId="77777777" w:rsidR="00144C46" w:rsidRPr="00144C46" w:rsidRDefault="00144C46" w:rsidP="00144C46"/>
    <w:p w14:paraId="5EBD0481" w14:textId="77777777" w:rsidR="00144C46" w:rsidRPr="00144C46" w:rsidRDefault="00144C46" w:rsidP="00144C46"/>
    <w:p w14:paraId="1462C459" w14:textId="77777777" w:rsidR="00144C46" w:rsidRPr="00144C46" w:rsidRDefault="00144C46" w:rsidP="00144C46"/>
    <w:p w14:paraId="2C134AFF" w14:textId="77777777" w:rsidR="00144C46" w:rsidRPr="00144C46" w:rsidRDefault="00144C46" w:rsidP="00144C46"/>
    <w:p w14:paraId="7B30E91B" w14:textId="77777777" w:rsidR="00144C46" w:rsidRPr="00144C46" w:rsidRDefault="00144C46" w:rsidP="00144C46"/>
    <w:p w14:paraId="1E6BB429" w14:textId="77777777" w:rsidR="00144C46" w:rsidRPr="00144C46" w:rsidRDefault="00144C46" w:rsidP="00144C46"/>
    <w:p w14:paraId="24EB4C68" w14:textId="77777777" w:rsidR="00144C46" w:rsidRPr="00144C46" w:rsidRDefault="00144C46" w:rsidP="00144C46"/>
    <w:p w14:paraId="71DEFE81" w14:textId="77777777" w:rsidR="00144C46" w:rsidRPr="00144C46" w:rsidRDefault="00144C46" w:rsidP="00144C46"/>
    <w:p w14:paraId="12D69B12" w14:textId="77777777" w:rsidR="00144C46" w:rsidRPr="00144C46" w:rsidRDefault="00144C46" w:rsidP="00144C46"/>
    <w:p w14:paraId="4E07ACEC" w14:textId="77777777" w:rsidR="00144C46" w:rsidRPr="00144C46" w:rsidRDefault="00144C46" w:rsidP="00144C46"/>
    <w:p w14:paraId="1781BA18" w14:textId="77777777" w:rsidR="00144C46" w:rsidRPr="00144C46" w:rsidRDefault="00144C46" w:rsidP="00144C46"/>
    <w:p w14:paraId="66CCF4D2" w14:textId="77777777" w:rsidR="00144C46" w:rsidRPr="00144C46" w:rsidRDefault="00144C46" w:rsidP="00144C46"/>
    <w:p w14:paraId="5FD90EC7" w14:textId="77777777" w:rsidR="00144C46" w:rsidRPr="00144C46" w:rsidRDefault="00144C46" w:rsidP="00144C46"/>
    <w:p w14:paraId="2518D71D" w14:textId="77777777" w:rsidR="00144C46" w:rsidRPr="00144C46" w:rsidRDefault="00144C46" w:rsidP="00144C46"/>
    <w:p w14:paraId="45013FD0" w14:textId="77777777" w:rsidR="00144C46" w:rsidRPr="00144C46" w:rsidRDefault="00144C46" w:rsidP="00144C46"/>
    <w:p w14:paraId="5BF9E4F4" w14:textId="77777777" w:rsidR="00144C46" w:rsidRPr="00144C46" w:rsidRDefault="00144C46" w:rsidP="00144C46"/>
    <w:p w14:paraId="1CD14F0B" w14:textId="77777777" w:rsidR="00144C46" w:rsidRPr="00144C46" w:rsidRDefault="00144C46" w:rsidP="00144C46"/>
    <w:p w14:paraId="24D209C7" w14:textId="77777777" w:rsidR="00144C46" w:rsidRPr="00144C46" w:rsidRDefault="00144C46" w:rsidP="00144C46"/>
    <w:p w14:paraId="28CDD449" w14:textId="77777777" w:rsidR="00144C46" w:rsidRDefault="00144C46" w:rsidP="00144C46"/>
    <w:p w14:paraId="7B55C8D0" w14:textId="77777777" w:rsidR="00144C46" w:rsidRDefault="00144C46" w:rsidP="00144C46"/>
    <w:p w14:paraId="2505BAAA" w14:textId="77777777" w:rsidR="00144C46" w:rsidRDefault="00144C46">
      <w:r>
        <w:br w:type="page"/>
      </w:r>
    </w:p>
    <w:p w14:paraId="67D6E332" w14:textId="77777777" w:rsidR="0096098A" w:rsidRDefault="003438B4">
      <w:r>
        <w:rPr>
          <w:rFonts w:hint="eastAsia"/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7956C08F" wp14:editId="102616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4" name="Picture 4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6F465" w14:textId="77777777" w:rsidR="0096098A" w:rsidRDefault="0096098A" w:rsidP="0096098A">
      <w:pPr>
        <w:tabs>
          <w:tab w:val="left" w:pos="1552"/>
        </w:tabs>
      </w:pPr>
    </w:p>
    <w:p w14:paraId="066A8A81" w14:textId="77777777" w:rsidR="0096098A" w:rsidRPr="0096098A" w:rsidRDefault="0096098A" w:rsidP="0096098A"/>
    <w:p w14:paraId="4050391A" w14:textId="77777777" w:rsidR="0096098A" w:rsidRPr="0096098A" w:rsidRDefault="0096098A" w:rsidP="0096098A"/>
    <w:p w14:paraId="60AB63CC" w14:textId="77777777" w:rsidR="0096098A" w:rsidRPr="0096098A" w:rsidRDefault="0096098A" w:rsidP="0096098A"/>
    <w:p w14:paraId="2A2082A5" w14:textId="77777777" w:rsidR="0096098A" w:rsidRPr="0096098A" w:rsidRDefault="00CA6F07" w:rsidP="0096098A">
      <w:r>
        <w:rPr>
          <w:noProof/>
        </w:rPr>
        <w:drawing>
          <wp:anchor distT="0" distB="0" distL="114300" distR="114300" simplePos="0" relativeHeight="251705344" behindDoc="1" locked="0" layoutInCell="1" allowOverlap="1" wp14:anchorId="203BF41E" wp14:editId="3710F505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949DA8" wp14:editId="0070EB89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D2C3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4C3379C0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49DA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6pt;margin-top:532.35pt;width:540pt;height:1in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" filled="f" stroked="f">
                <v:textbox>
                  <w:txbxContent>
                    <w:p w14:paraId="7CC5D2C3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4C3379C0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40BF3F" w14:textId="77777777" w:rsidR="0096098A" w:rsidRPr="0096098A" w:rsidRDefault="0096098A" w:rsidP="0096098A"/>
    <w:p w14:paraId="1AF59C6B" w14:textId="77777777" w:rsidR="0096098A" w:rsidRPr="0096098A" w:rsidRDefault="0096098A" w:rsidP="0096098A"/>
    <w:p w14:paraId="5B7E881D" w14:textId="77777777" w:rsidR="0096098A" w:rsidRPr="0096098A" w:rsidRDefault="0096098A" w:rsidP="0096098A"/>
    <w:p w14:paraId="2038B92C" w14:textId="77777777" w:rsidR="0096098A" w:rsidRPr="0096098A" w:rsidRDefault="0096098A" w:rsidP="0096098A"/>
    <w:p w14:paraId="3B249165" w14:textId="77777777" w:rsidR="0096098A" w:rsidRPr="0096098A" w:rsidRDefault="0096098A" w:rsidP="0096098A"/>
    <w:p w14:paraId="04EAA351" w14:textId="77777777" w:rsidR="0096098A" w:rsidRPr="0096098A" w:rsidRDefault="0096098A" w:rsidP="0096098A"/>
    <w:p w14:paraId="388802D0" w14:textId="77777777" w:rsidR="0096098A" w:rsidRPr="0096098A" w:rsidRDefault="0096098A" w:rsidP="0096098A"/>
    <w:p w14:paraId="54E0BBBB" w14:textId="77777777" w:rsidR="0096098A" w:rsidRPr="0096098A" w:rsidRDefault="0096098A" w:rsidP="0096098A"/>
    <w:p w14:paraId="4C8ECA6D" w14:textId="77777777" w:rsidR="0096098A" w:rsidRPr="0096098A" w:rsidRDefault="0096098A" w:rsidP="0096098A"/>
    <w:p w14:paraId="1CF89B1B" w14:textId="77777777" w:rsidR="0096098A" w:rsidRPr="0096098A" w:rsidRDefault="0096098A" w:rsidP="0096098A"/>
    <w:p w14:paraId="086316AE" w14:textId="77777777" w:rsidR="0096098A" w:rsidRPr="0096098A" w:rsidRDefault="0096098A" w:rsidP="0096098A"/>
    <w:p w14:paraId="5C69C9B5" w14:textId="77777777" w:rsidR="0096098A" w:rsidRPr="0096098A" w:rsidRDefault="0096098A" w:rsidP="0096098A"/>
    <w:p w14:paraId="616BFCF1" w14:textId="77777777" w:rsidR="0096098A" w:rsidRDefault="0096098A" w:rsidP="0096098A"/>
    <w:p w14:paraId="06D3A1BD" w14:textId="77777777" w:rsidR="0096098A" w:rsidRDefault="0096098A" w:rsidP="0096098A"/>
    <w:p w14:paraId="7FF0909F" w14:textId="77777777" w:rsidR="0096098A" w:rsidRDefault="0096098A">
      <w:r>
        <w:br w:type="page"/>
      </w:r>
    </w:p>
    <w:p w14:paraId="4AE9101C" w14:textId="77777777" w:rsidR="0096098A" w:rsidRDefault="003438B4" w:rsidP="0096098A">
      <w:pPr>
        <w:ind w:firstLine="720"/>
      </w:pPr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07088E69" wp14:editId="6E4C08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11" name="Picture 11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CED2" w14:textId="77777777" w:rsidR="0096098A" w:rsidRPr="0096098A" w:rsidRDefault="0096098A" w:rsidP="0096098A"/>
    <w:p w14:paraId="47DA4786" w14:textId="77777777" w:rsidR="0096098A" w:rsidRPr="0096098A" w:rsidRDefault="0096098A" w:rsidP="0096098A"/>
    <w:p w14:paraId="1BF6B57A" w14:textId="77777777" w:rsidR="0096098A" w:rsidRPr="0096098A" w:rsidRDefault="0096098A" w:rsidP="0096098A"/>
    <w:p w14:paraId="629CBBF8" w14:textId="77777777" w:rsidR="0096098A" w:rsidRPr="0096098A" w:rsidRDefault="0096098A" w:rsidP="0096098A"/>
    <w:p w14:paraId="31E41134" w14:textId="77777777" w:rsidR="0096098A" w:rsidRPr="0096098A" w:rsidRDefault="00CA6F07" w:rsidP="0096098A">
      <w:r>
        <w:rPr>
          <w:noProof/>
        </w:rPr>
        <w:drawing>
          <wp:anchor distT="0" distB="0" distL="114300" distR="114300" simplePos="0" relativeHeight="251708416" behindDoc="1" locked="0" layoutInCell="1" allowOverlap="1" wp14:anchorId="7601DC1D" wp14:editId="4066330E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C176EE" wp14:editId="37FC4FF1">
                <wp:simplePos x="0" y="0"/>
                <wp:positionH relativeFrom="column">
                  <wp:posOffset>476250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224F0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6CEFF3B6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76EE" id="Text_x0020_Box_x0020_19" o:spid="_x0000_s1027" type="#_x0000_t202" style="position:absolute;margin-left:37.5pt;margin-top:532.35pt;width:540pt;height:1in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" filled="f" stroked="f">
                <v:textbox>
                  <w:txbxContent>
                    <w:p w14:paraId="442224F0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6CEFF3B6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74D840" w14:textId="77777777" w:rsidR="0096098A" w:rsidRPr="0096098A" w:rsidRDefault="0096098A" w:rsidP="0096098A"/>
    <w:p w14:paraId="3E98D95B" w14:textId="77777777" w:rsidR="0096098A" w:rsidRPr="0096098A" w:rsidRDefault="0096098A" w:rsidP="0096098A"/>
    <w:p w14:paraId="08D74430" w14:textId="77777777" w:rsidR="0096098A" w:rsidRPr="0096098A" w:rsidRDefault="0096098A" w:rsidP="0096098A"/>
    <w:p w14:paraId="455FADE5" w14:textId="77777777" w:rsidR="0096098A" w:rsidRPr="0096098A" w:rsidRDefault="0096098A" w:rsidP="0096098A"/>
    <w:p w14:paraId="029EF679" w14:textId="77777777" w:rsidR="0096098A" w:rsidRPr="0096098A" w:rsidRDefault="0096098A" w:rsidP="0096098A"/>
    <w:p w14:paraId="27622FFD" w14:textId="77777777" w:rsidR="0096098A" w:rsidRPr="0096098A" w:rsidRDefault="0096098A" w:rsidP="0096098A"/>
    <w:p w14:paraId="7CD7C0F2" w14:textId="77777777" w:rsidR="0096098A" w:rsidRPr="0096098A" w:rsidRDefault="0096098A" w:rsidP="0096098A"/>
    <w:p w14:paraId="7C11F20E" w14:textId="77777777" w:rsidR="0096098A" w:rsidRPr="0096098A" w:rsidRDefault="0096098A" w:rsidP="0096098A"/>
    <w:p w14:paraId="578003E3" w14:textId="77777777" w:rsidR="0096098A" w:rsidRPr="0096098A" w:rsidRDefault="0096098A" w:rsidP="0096098A"/>
    <w:p w14:paraId="6521FE98" w14:textId="77777777" w:rsidR="0096098A" w:rsidRPr="0096098A" w:rsidRDefault="0096098A" w:rsidP="0096098A"/>
    <w:p w14:paraId="6430F2F8" w14:textId="77777777" w:rsidR="0096098A" w:rsidRPr="0096098A" w:rsidRDefault="0096098A" w:rsidP="0096098A"/>
    <w:p w14:paraId="44E6078F" w14:textId="77777777" w:rsidR="0096098A" w:rsidRDefault="0096098A" w:rsidP="0096098A"/>
    <w:p w14:paraId="47BCCF44" w14:textId="77777777" w:rsidR="0096098A" w:rsidRDefault="0096098A" w:rsidP="0096098A"/>
    <w:p w14:paraId="31684722" w14:textId="77777777" w:rsidR="0096098A" w:rsidRDefault="0096098A" w:rsidP="0096098A">
      <w:pPr>
        <w:tabs>
          <w:tab w:val="left" w:pos="2272"/>
        </w:tabs>
      </w:pPr>
      <w:r>
        <w:tab/>
      </w:r>
    </w:p>
    <w:p w14:paraId="087DBE9E" w14:textId="77777777" w:rsidR="0096098A" w:rsidRDefault="0096098A">
      <w:r>
        <w:br w:type="page"/>
      </w:r>
    </w:p>
    <w:p w14:paraId="5B067004" w14:textId="77777777" w:rsidR="0096098A" w:rsidRDefault="003438B4" w:rsidP="0096098A">
      <w:pPr>
        <w:tabs>
          <w:tab w:val="left" w:pos="2272"/>
        </w:tabs>
      </w:pPr>
      <w:r>
        <w:rPr>
          <w:rFonts w:hint="eastAsia"/>
          <w:noProof/>
        </w:rPr>
        <w:drawing>
          <wp:anchor distT="0" distB="0" distL="114300" distR="114300" simplePos="0" relativeHeight="251723776" behindDoc="1" locked="0" layoutInCell="1" allowOverlap="1" wp14:anchorId="6593B554" wp14:editId="6EA03D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16" name="Picture 16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2145" w14:textId="77777777" w:rsidR="0096098A" w:rsidRPr="0096098A" w:rsidRDefault="0096098A" w:rsidP="0096098A"/>
    <w:p w14:paraId="367D2969" w14:textId="77777777" w:rsidR="0096098A" w:rsidRPr="0096098A" w:rsidRDefault="0096098A" w:rsidP="0096098A"/>
    <w:p w14:paraId="7AAA76B6" w14:textId="77777777" w:rsidR="0096098A" w:rsidRPr="0096098A" w:rsidRDefault="0096098A" w:rsidP="0096098A"/>
    <w:p w14:paraId="78990E96" w14:textId="77777777" w:rsidR="0096098A" w:rsidRPr="0096098A" w:rsidRDefault="0096098A" w:rsidP="0096098A"/>
    <w:p w14:paraId="22D1950B" w14:textId="77777777" w:rsidR="0096098A" w:rsidRPr="0096098A" w:rsidRDefault="00CA6F07" w:rsidP="0096098A">
      <w:r>
        <w:rPr>
          <w:noProof/>
        </w:rPr>
        <w:drawing>
          <wp:anchor distT="0" distB="0" distL="114300" distR="114300" simplePos="0" relativeHeight="251671552" behindDoc="1" locked="0" layoutInCell="1" allowOverlap="1" wp14:anchorId="14558D6E" wp14:editId="311F6D3C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830" cy="85667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AE5A16" wp14:editId="44C2B5D0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79D16" w14:textId="77777777" w:rsidR="008E3153" w:rsidRPr="0096098A" w:rsidRDefault="008E3153" w:rsidP="008E3153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01025439" w14:textId="77777777" w:rsidR="008E3153" w:rsidRPr="0096098A" w:rsidRDefault="008E3153" w:rsidP="0096098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5A16" id="Text_x0020_Box_x0020_15" o:spid="_x0000_s1028" type="#_x0000_t202" style="position:absolute;margin-left:36pt;margin-top:532.35pt;width:540pt;height:1in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" filled="f" stroked="f">
                <v:textbox>
                  <w:txbxContent>
                    <w:p w14:paraId="6B679D16" w14:textId="77777777" w:rsidR="008E3153" w:rsidRPr="0096098A" w:rsidRDefault="008E3153" w:rsidP="008E3153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01025439" w14:textId="77777777" w:rsidR="008E3153" w:rsidRPr="0096098A" w:rsidRDefault="008E3153" w:rsidP="0096098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F86E9" w14:textId="77777777" w:rsidR="0096098A" w:rsidRPr="0096098A" w:rsidRDefault="0096098A" w:rsidP="0096098A"/>
    <w:p w14:paraId="4EF77029" w14:textId="77777777" w:rsidR="0096098A" w:rsidRPr="0096098A" w:rsidRDefault="0096098A" w:rsidP="0096098A"/>
    <w:p w14:paraId="0596B4BB" w14:textId="77777777" w:rsidR="0096098A" w:rsidRPr="0096098A" w:rsidRDefault="0096098A" w:rsidP="0096098A"/>
    <w:p w14:paraId="01A029A0" w14:textId="77777777" w:rsidR="0096098A" w:rsidRPr="0096098A" w:rsidRDefault="0096098A" w:rsidP="0096098A"/>
    <w:p w14:paraId="7869A1BC" w14:textId="77777777" w:rsidR="0096098A" w:rsidRPr="0096098A" w:rsidRDefault="0096098A" w:rsidP="0096098A"/>
    <w:p w14:paraId="076E9580" w14:textId="77777777" w:rsidR="0096098A" w:rsidRPr="0096098A" w:rsidRDefault="0096098A" w:rsidP="0096098A"/>
    <w:p w14:paraId="3869F33E" w14:textId="77777777" w:rsidR="0096098A" w:rsidRPr="0096098A" w:rsidRDefault="0096098A" w:rsidP="0096098A"/>
    <w:p w14:paraId="53A55DA6" w14:textId="77777777" w:rsidR="0096098A" w:rsidRPr="0096098A" w:rsidRDefault="0096098A" w:rsidP="0096098A"/>
    <w:p w14:paraId="0A069821" w14:textId="77777777" w:rsidR="0096098A" w:rsidRPr="0096098A" w:rsidRDefault="0096098A" w:rsidP="0096098A"/>
    <w:p w14:paraId="3A06CFE7" w14:textId="77777777" w:rsidR="0096098A" w:rsidRPr="0096098A" w:rsidRDefault="0096098A" w:rsidP="0096098A"/>
    <w:p w14:paraId="3262A750" w14:textId="77777777" w:rsidR="0096098A" w:rsidRPr="0096098A" w:rsidRDefault="0096098A" w:rsidP="0096098A"/>
    <w:p w14:paraId="0DB96C1A" w14:textId="77777777" w:rsidR="0096098A" w:rsidRPr="0096098A" w:rsidRDefault="0096098A" w:rsidP="0096098A"/>
    <w:p w14:paraId="1D74D23A" w14:textId="77777777" w:rsidR="0096098A" w:rsidRPr="0096098A" w:rsidRDefault="0096098A" w:rsidP="0096098A"/>
    <w:p w14:paraId="25B1B810" w14:textId="77777777" w:rsidR="0096098A" w:rsidRPr="0096098A" w:rsidRDefault="0096098A" w:rsidP="0096098A"/>
    <w:p w14:paraId="2DEF121C" w14:textId="77777777" w:rsidR="0096098A" w:rsidRPr="0096098A" w:rsidRDefault="0096098A" w:rsidP="0096098A"/>
    <w:p w14:paraId="47967CE9" w14:textId="77777777" w:rsidR="0096098A" w:rsidRPr="0096098A" w:rsidRDefault="0096098A" w:rsidP="0096098A"/>
    <w:p w14:paraId="7342CE15" w14:textId="77777777" w:rsidR="0096098A" w:rsidRPr="0096098A" w:rsidRDefault="0096098A" w:rsidP="0096098A"/>
    <w:p w14:paraId="64E8FADB" w14:textId="77777777" w:rsidR="0096098A" w:rsidRPr="0096098A" w:rsidRDefault="0096098A" w:rsidP="0096098A"/>
    <w:p w14:paraId="58EC8DE1" w14:textId="77777777" w:rsidR="0096098A" w:rsidRPr="0096098A" w:rsidRDefault="0096098A" w:rsidP="0096098A"/>
    <w:p w14:paraId="060BE747" w14:textId="77777777" w:rsidR="0096098A" w:rsidRPr="0096098A" w:rsidRDefault="0096098A" w:rsidP="0096098A"/>
    <w:p w14:paraId="11B44FE9" w14:textId="77777777" w:rsidR="0096098A" w:rsidRPr="0096098A" w:rsidRDefault="0096098A" w:rsidP="0096098A"/>
    <w:p w14:paraId="4D6A4B33" w14:textId="77777777" w:rsidR="0096098A" w:rsidRPr="0096098A" w:rsidRDefault="0096098A" w:rsidP="0096098A"/>
    <w:p w14:paraId="01D3CE28" w14:textId="77777777" w:rsidR="0096098A" w:rsidRPr="0096098A" w:rsidRDefault="0096098A" w:rsidP="0096098A"/>
    <w:p w14:paraId="359873DA" w14:textId="77777777" w:rsidR="0096098A" w:rsidRPr="0096098A" w:rsidRDefault="0096098A" w:rsidP="0096098A"/>
    <w:p w14:paraId="34A14931" w14:textId="77777777" w:rsidR="0096098A" w:rsidRPr="0096098A" w:rsidRDefault="0096098A" w:rsidP="0096098A"/>
    <w:p w14:paraId="2A81A2DC" w14:textId="77777777" w:rsidR="0096098A" w:rsidRPr="0096098A" w:rsidRDefault="0096098A" w:rsidP="0096098A"/>
    <w:p w14:paraId="4A51A564" w14:textId="77777777" w:rsidR="0096098A" w:rsidRPr="0096098A" w:rsidRDefault="0096098A" w:rsidP="0096098A"/>
    <w:p w14:paraId="3942D481" w14:textId="77777777" w:rsidR="0096098A" w:rsidRPr="0096098A" w:rsidRDefault="0096098A" w:rsidP="0096098A"/>
    <w:p w14:paraId="53DF3746" w14:textId="77777777" w:rsidR="0096098A" w:rsidRPr="0096098A" w:rsidRDefault="0096098A" w:rsidP="0096098A"/>
    <w:p w14:paraId="35584D2D" w14:textId="77777777" w:rsidR="0096098A" w:rsidRPr="0096098A" w:rsidRDefault="0096098A" w:rsidP="0096098A"/>
    <w:p w14:paraId="17957B89" w14:textId="77777777" w:rsidR="0096098A" w:rsidRPr="0096098A" w:rsidRDefault="0096098A" w:rsidP="0096098A"/>
    <w:p w14:paraId="5CB0F57C" w14:textId="77777777" w:rsidR="0096098A" w:rsidRPr="0096098A" w:rsidRDefault="0096098A" w:rsidP="0096098A"/>
    <w:p w14:paraId="0BC6712A" w14:textId="77777777" w:rsidR="0096098A" w:rsidRPr="0096098A" w:rsidRDefault="0096098A" w:rsidP="0096098A"/>
    <w:p w14:paraId="56F006F0" w14:textId="77777777" w:rsidR="0096098A" w:rsidRPr="0096098A" w:rsidRDefault="0096098A" w:rsidP="0096098A"/>
    <w:p w14:paraId="5147053F" w14:textId="77777777" w:rsidR="0096098A" w:rsidRPr="0096098A" w:rsidRDefault="0096098A" w:rsidP="0096098A"/>
    <w:p w14:paraId="2CA1167B" w14:textId="77777777" w:rsidR="0096098A" w:rsidRPr="0096098A" w:rsidRDefault="0096098A" w:rsidP="0096098A"/>
    <w:p w14:paraId="3AE8494C" w14:textId="77777777" w:rsidR="0096098A" w:rsidRPr="0096098A" w:rsidRDefault="0096098A" w:rsidP="0096098A"/>
    <w:p w14:paraId="7C50AF90" w14:textId="77777777" w:rsidR="0096098A" w:rsidRPr="0096098A" w:rsidRDefault="0096098A" w:rsidP="0096098A"/>
    <w:p w14:paraId="3E6C280A" w14:textId="77777777" w:rsidR="0096098A" w:rsidRPr="0096098A" w:rsidRDefault="0096098A" w:rsidP="0096098A"/>
    <w:p w14:paraId="5648E3DE" w14:textId="77777777" w:rsidR="0096098A" w:rsidRPr="0096098A" w:rsidRDefault="0096098A" w:rsidP="0096098A"/>
    <w:p w14:paraId="455AAC7E" w14:textId="77777777" w:rsidR="0096098A" w:rsidRPr="0096098A" w:rsidRDefault="0096098A" w:rsidP="0096098A"/>
    <w:p w14:paraId="42982661" w14:textId="77777777" w:rsidR="0096098A" w:rsidRPr="0096098A" w:rsidRDefault="0096098A" w:rsidP="0096098A"/>
    <w:p w14:paraId="62053173" w14:textId="77777777" w:rsidR="0096098A" w:rsidRPr="0096098A" w:rsidRDefault="0096098A" w:rsidP="0096098A"/>
    <w:p w14:paraId="7C46FD4A" w14:textId="77777777" w:rsidR="0096098A" w:rsidRPr="0096098A" w:rsidRDefault="0096098A" w:rsidP="0096098A"/>
    <w:p w14:paraId="4A6FEB08" w14:textId="77777777" w:rsidR="0096098A" w:rsidRPr="0096098A" w:rsidRDefault="0096098A" w:rsidP="0096098A"/>
    <w:p w14:paraId="42986228" w14:textId="77777777" w:rsidR="0096098A" w:rsidRPr="0096098A" w:rsidRDefault="0096098A" w:rsidP="0096098A"/>
    <w:p w14:paraId="6AFA609C" w14:textId="77777777" w:rsidR="0096098A" w:rsidRDefault="0096098A" w:rsidP="0096098A"/>
    <w:p w14:paraId="225936D6" w14:textId="77777777" w:rsidR="0096098A" w:rsidRDefault="0096098A" w:rsidP="0096098A"/>
    <w:p w14:paraId="53997473" w14:textId="77777777" w:rsidR="0096098A" w:rsidRDefault="0096098A" w:rsidP="0096098A">
      <w:pPr>
        <w:tabs>
          <w:tab w:val="left" w:pos="2160"/>
        </w:tabs>
      </w:pPr>
      <w:r>
        <w:tab/>
      </w:r>
    </w:p>
    <w:p w14:paraId="41154F45" w14:textId="77777777" w:rsidR="006206F4" w:rsidRDefault="006206F4" w:rsidP="006206F4">
      <w:pPr>
        <w:tabs>
          <w:tab w:val="left" w:pos="2160"/>
        </w:tabs>
      </w:pPr>
    </w:p>
    <w:sectPr w:rsidR="006206F4" w:rsidSect="00CA6F07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92"/>
    <w:rsid w:val="00144C46"/>
    <w:rsid w:val="0017444B"/>
    <w:rsid w:val="001D7897"/>
    <w:rsid w:val="00243FFB"/>
    <w:rsid w:val="00282ABA"/>
    <w:rsid w:val="003058BD"/>
    <w:rsid w:val="003438B4"/>
    <w:rsid w:val="0035436F"/>
    <w:rsid w:val="00471038"/>
    <w:rsid w:val="004E4DAA"/>
    <w:rsid w:val="006206F4"/>
    <w:rsid w:val="008637AC"/>
    <w:rsid w:val="008B5ED1"/>
    <w:rsid w:val="008C5BF7"/>
    <w:rsid w:val="008E3153"/>
    <w:rsid w:val="0096098A"/>
    <w:rsid w:val="00962687"/>
    <w:rsid w:val="009A2262"/>
    <w:rsid w:val="009A3D66"/>
    <w:rsid w:val="009D2BDA"/>
    <w:rsid w:val="00A67EAA"/>
    <w:rsid w:val="00B96B56"/>
    <w:rsid w:val="00BF64A1"/>
    <w:rsid w:val="00C016D5"/>
    <w:rsid w:val="00C50170"/>
    <w:rsid w:val="00CA6F07"/>
    <w:rsid w:val="00D30E92"/>
    <w:rsid w:val="00D46882"/>
    <w:rsid w:val="00D62BA5"/>
    <w:rsid w:val="00D8504D"/>
    <w:rsid w:val="00DE1049"/>
    <w:rsid w:val="00F02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877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microsoft.com/office/2007/relationships/hdphoto" Target="media/hdphoto6.wdp"/><Relationship Id="rId24" Type="http://schemas.openxmlformats.org/officeDocument/2006/relationships/image" Target="media/image14.jpe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png"/><Relationship Id="rId15" Type="http://schemas.microsoft.com/office/2007/relationships/hdphoto" Target="media/hdphoto2.wdp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openxmlformats.org/officeDocument/2006/relationships/image" Target="media/image11.pn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paulkeisermadduma/Downloads/FR%20Easter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DD41FE-AFBF-DF46-8F49-755C6D9A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 Easter Word Template.dotx</Template>
  <TotalTime>1</TotalTime>
  <Pages>4</Pages>
  <Words>26</Words>
  <Characters>154</Characters>
  <Application>Microsoft Macintosh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Madduma</dc:creator>
  <cp:keywords/>
  <dc:description/>
  <cp:lastModifiedBy>Paul Madduma</cp:lastModifiedBy>
  <cp:revision>1</cp:revision>
  <cp:lastPrinted>2016-04-15T13:59:00Z</cp:lastPrinted>
  <dcterms:created xsi:type="dcterms:W3CDTF">2020-04-02T13:42:00Z</dcterms:created>
  <dcterms:modified xsi:type="dcterms:W3CDTF">2020-04-02T13:43:00Z</dcterms:modified>
</cp:coreProperties>
</file>